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3"/>
        <w:spacing w:before="65" w:after="65"/>
        <w:ind w:firstLine="1928"/>
        <w:jc w:val="both"/>
        <w:outlineLvl w:val="9"/>
        <w:rPr>
          <w:rFonts w:hint="eastAsia"/>
          <w:sz w:val="56"/>
          <w:szCs w:val="56"/>
          <w:lang w:val="en-US" w:eastAsia="zh-CN"/>
        </w:rPr>
      </w:pPr>
      <w:bookmarkStart w:id="0" w:name="_Toc2758"/>
    </w:p>
    <w:p>
      <w:pPr>
        <w:pStyle w:val="53"/>
        <w:spacing w:before="65" w:after="65"/>
        <w:ind w:firstLine="1928"/>
        <w:jc w:val="both"/>
        <w:outlineLvl w:val="9"/>
        <w:rPr>
          <w:rFonts w:hint="eastAsia"/>
          <w:sz w:val="56"/>
          <w:szCs w:val="56"/>
          <w:lang w:val="en-US" w:eastAsia="zh-CN"/>
        </w:rPr>
      </w:pPr>
    </w:p>
    <w:p>
      <w:pPr>
        <w:pStyle w:val="53"/>
        <w:spacing w:before="65" w:after="65"/>
        <w:ind w:firstLine="1928"/>
        <w:jc w:val="both"/>
        <w:outlineLvl w:val="9"/>
        <w:rPr>
          <w:rFonts w:hint="eastAsia"/>
          <w:sz w:val="56"/>
          <w:szCs w:val="56"/>
          <w:lang w:val="en-US" w:eastAsia="zh-CN"/>
        </w:rPr>
      </w:pPr>
    </w:p>
    <w:p>
      <w:pPr>
        <w:pStyle w:val="53"/>
        <w:spacing w:before="65" w:after="65"/>
        <w:ind w:firstLine="1928"/>
        <w:jc w:val="both"/>
        <w:outlineLvl w:val="9"/>
        <w:rPr>
          <w:rFonts w:hint="eastAsia"/>
          <w:sz w:val="56"/>
          <w:szCs w:val="56"/>
          <w:lang w:val="en-US" w:eastAsia="zh-CN"/>
        </w:rPr>
      </w:pPr>
      <w:r>
        <w:rPr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3592195</wp:posOffset>
                </wp:positionH>
                <wp:positionV relativeFrom="paragraph">
                  <wp:posOffset>4074160</wp:posOffset>
                </wp:positionV>
                <wp:extent cx="2168525" cy="615315"/>
                <wp:effectExtent l="0" t="0" r="0" b="0"/>
                <wp:wrapSquare wrapText="bothSides"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560"/>
                              <w:jc w:val="right"/>
                              <w:rPr>
                                <w:rFonts w:ascii="华文中宋" w:hAnsi="华文中宋" w:eastAsia="华文中宋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文档</w:t>
                            </w:r>
                            <w:r>
                              <w:rPr>
                                <w:rFonts w:ascii="华文中宋" w:hAnsi="华文中宋" w:eastAsia="华文中宋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版本：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华文中宋" w:hAnsi="华文中宋" w:eastAsia="华文中宋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2.85pt;margin-top:320.8pt;height:48.45pt;width:170.75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Iu2xu&#10;2QAAAAsBAAAPAAAAAAAAAAEAIAAAACIAAABkcnMvZG93bnJldi54bWxQSwECFAAUAAAACACHTuJA&#10;IPm8FSACAAAqBAAADgAAAAAAAAABACAAAAAo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60"/>
                        <w:jc w:val="right"/>
                        <w:rPr>
                          <w:rFonts w:ascii="华文中宋" w:hAnsi="华文中宋" w:eastAsia="华文中宋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文档</w:t>
                      </w:r>
                      <w:r>
                        <w:rPr>
                          <w:rFonts w:ascii="华文中宋" w:hAnsi="华文中宋" w:eastAsia="华文中宋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版本：</w:t>
                      </w:r>
                      <w:r>
                        <w:rPr>
                          <w:rFonts w:hint="eastAsia" w:ascii="华文中宋" w:hAnsi="华文中宋" w:eastAsia="华文中宋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华文中宋" w:hAnsi="华文中宋" w:eastAsia="华文中宋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7515225</wp:posOffset>
                </wp:positionV>
                <wp:extent cx="4162425" cy="1404620"/>
                <wp:effectExtent l="0" t="0" r="0" b="5080"/>
                <wp:wrapSquare wrapText="bothSides"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560"/>
                              <w:jc w:val="right"/>
                              <w:rPr>
                                <w:rFonts w:ascii="华文中宋" w:hAnsi="华文中宋" w:eastAsia="华文中宋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560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中宋" w:hAnsi="华文中宋" w:eastAsia="华文中宋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华文中宋" w:hAnsi="华文中宋" w:eastAsia="华文中宋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华文中宋" w:hAnsi="华文中宋" w:eastAsia="华文中宋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591.75pt;height:110.6pt;width:327.75pt;mso-position-horizontal:right;mso-position-horizontal-relative:margin;mso-wrap-distance-bottom:3.6pt;mso-wrap-distance-left:9pt;mso-wrap-distance-right:9pt;mso-wrap-distance-top:3.6pt;z-index:251659264;mso-width-relative:page;mso-height-relative:margin;mso-height-percent:200;" filled="f" stroked="f" coordsize="21600,21600" o:gfxdata="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J&#10;OgJ32AAAAAoBAAAPAAAAAAAAAAEAIAAAACIAAABkcnMvZG93bnJldi54bWxQSwECFAAUAAAACACH&#10;TuJALLlOECQCAAAr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560"/>
                        <w:jc w:val="right"/>
                        <w:rPr>
                          <w:rFonts w:ascii="华文中宋" w:hAnsi="华文中宋" w:eastAsia="华文中宋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560"/>
                        <w:jc w:val="right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中宋" w:hAnsi="华文中宋" w:eastAsia="华文中宋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rFonts w:hint="eastAsia" w:ascii="华文中宋" w:hAnsi="华文中宋" w:eastAsia="华文中宋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华文中宋" w:hAnsi="华文中宋" w:eastAsia="华文中宋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华文中宋" w:hAnsi="华文中宋" w:eastAsia="华文中宋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华文中宋" w:hAnsi="华文中宋" w:eastAsia="华文中宋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 w:val="56"/>
          <w:szCs w:val="56"/>
          <w:lang w:val="en-US" w:eastAsia="zh-CN"/>
        </w:rPr>
        <w:t>山东省科融信综合服务平台</w:t>
      </w:r>
    </w:p>
    <w:p>
      <w:pPr>
        <w:pStyle w:val="53"/>
        <w:spacing w:before="65" w:after="65"/>
        <w:ind w:firstLine="2240" w:firstLineChars="400"/>
        <w:jc w:val="both"/>
        <w:outlineLvl w:val="9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发布成果操作说明</w:t>
      </w:r>
    </w:p>
    <w:p>
      <w:pPr>
        <w:pStyle w:val="53"/>
        <w:spacing w:before="65" w:after="65"/>
        <w:ind w:firstLine="1928"/>
        <w:jc w:val="both"/>
        <w:outlineLvl w:val="9"/>
      </w:pPr>
      <w:r>
        <w:rPr>
          <w:rStyle w:val="71"/>
          <w:rFonts w:hint="eastAsia"/>
        </w:rPr>
        <w:t>请不要删除后面的分节符</w:t>
      </w:r>
      <w:bookmarkEnd w:id="0"/>
      <w:bookmarkStart w:id="1" w:name="_Toc191"/>
    </w:p>
    <w:p>
      <w:pPr>
        <w:pStyle w:val="3"/>
      </w:pPr>
      <w:r>
        <w:t>注册</w:t>
      </w:r>
      <w:r>
        <w:rPr>
          <w:rFonts w:hint="eastAsia"/>
          <w:lang w:val="en-US" w:eastAsia="zh-CN"/>
        </w:rPr>
        <w:t>登录</w:t>
      </w:r>
      <w:bookmarkEnd w:id="1"/>
      <w:r>
        <w:rPr>
          <w:rFonts w:hint="eastAsia"/>
          <w:lang w:val="en-US" w:eastAsia="zh-CN"/>
        </w:rPr>
        <w:t>/实名认证</w:t>
      </w:r>
    </w:p>
    <w:p>
      <w:pPr>
        <w:pStyle w:val="6"/>
        <w:spacing w:before="326" w:after="326"/>
      </w:pPr>
      <w:bookmarkStart w:id="2" w:name="_Toc8297"/>
      <w:r>
        <w:rPr>
          <w:rFonts w:hint="eastAsia"/>
          <w:lang w:val="en-US" w:eastAsia="zh-CN"/>
        </w:rPr>
        <w:t>企业/团队</w:t>
      </w:r>
      <w:r>
        <w:rPr>
          <w:rFonts w:hint="eastAsia"/>
        </w:rPr>
        <w:t>注册</w:t>
      </w:r>
      <w:bookmarkEnd w:id="2"/>
    </w:p>
    <w:p>
      <w:pPr>
        <w:ind w:firstLine="480"/>
      </w:pPr>
      <w:r>
        <w:t>本系统</w:t>
      </w:r>
      <w:r>
        <w:rPr>
          <w:rFonts w:hint="eastAsia"/>
        </w:rPr>
        <w:t>浏览器</w:t>
      </w:r>
      <w:r>
        <w:t>默认</w:t>
      </w:r>
      <w:r>
        <w:rPr>
          <w:rFonts w:hint="eastAsia"/>
        </w:rPr>
        <w:t>支持</w:t>
      </w:r>
      <w:r>
        <w:t>谷歌</w:t>
      </w:r>
      <w:r>
        <w:rPr>
          <w:rFonts w:hint="eastAsia"/>
        </w:rPr>
        <w:t>浏览器</w:t>
      </w:r>
      <w:r>
        <w:t>、火狐</w:t>
      </w:r>
      <w:r>
        <w:rPr>
          <w:rFonts w:hint="eastAsia"/>
        </w:rPr>
        <w:t>浏览器</w:t>
      </w:r>
      <w:r>
        <w:t>、IE</w:t>
      </w:r>
      <w:r>
        <w:rPr>
          <w:rFonts w:hint="eastAsia"/>
          <w:lang w:val="en-US" w:eastAsia="zh-CN"/>
        </w:rPr>
        <w:t xml:space="preserve"> edge</w:t>
      </w:r>
      <w:r>
        <w:rPr>
          <w:rFonts w:hint="eastAsia"/>
        </w:rPr>
        <w:t>版本等</w:t>
      </w:r>
      <w:r>
        <w:t>主流浏览器</w:t>
      </w:r>
      <w:r>
        <w:rPr>
          <w:rFonts w:hint="eastAsia"/>
        </w:rPr>
        <w:t>，</w:t>
      </w:r>
      <w:r>
        <w:t>本</w:t>
      </w:r>
      <w:r>
        <w:rPr>
          <w:rFonts w:hint="eastAsia"/>
        </w:rPr>
        <w:t>手册以</w:t>
      </w:r>
      <w:r>
        <w:rPr>
          <w:rFonts w:hint="eastAsia"/>
          <w:lang w:val="en-US" w:eastAsia="zh-CN"/>
        </w:rPr>
        <w:t>谷歌浏览器</w:t>
      </w:r>
      <w:r>
        <w:t>为例</w:t>
      </w:r>
      <w:r>
        <w:rPr>
          <w:rFonts w:hint="eastAsia"/>
        </w:rPr>
        <w:t>进行讲解</w:t>
      </w:r>
      <w:r>
        <w:t>。</w:t>
      </w:r>
    </w:p>
    <w:p>
      <w:pPr>
        <w:ind w:firstLine="480"/>
        <w:jc w:val="left"/>
      </w:pPr>
      <w:r>
        <w:rPr>
          <w:rFonts w:hint="eastAsia"/>
        </w:rPr>
        <w:t>第一步，</w:t>
      </w:r>
      <w:r>
        <w:rPr>
          <w:rFonts w:hint="eastAsia"/>
          <w:lang w:val="en-US" w:eastAsia="zh-CN"/>
        </w:rPr>
        <w:t>在浏览器中输入网址http</w:t>
      </w:r>
      <w:bookmarkStart w:id="6" w:name="_GoBack"/>
      <w:bookmarkEnd w:id="6"/>
      <w:r>
        <w:rPr>
          <w:rFonts w:hint="eastAsia"/>
          <w:lang w:val="en-US" w:eastAsia="zh-CN"/>
        </w:rPr>
        <w:t>s://www.sdkjjr.com/financemanager/#/login回车，</w:t>
      </w:r>
      <w:r>
        <w:rPr>
          <w:rFonts w:hint="eastAsia"/>
        </w:rPr>
        <w:t>点击下方</w:t>
      </w:r>
      <w:r>
        <w:t>“注册”</w:t>
      </w:r>
      <w:r>
        <w:rPr>
          <w:rFonts w:hint="eastAsia"/>
        </w:rPr>
        <w:t>按钮</w:t>
      </w:r>
      <w:r>
        <w:t>进入</w:t>
      </w:r>
      <w:r>
        <w:rPr>
          <w:rFonts w:hint="eastAsia"/>
          <w:lang w:val="en-US" w:eastAsia="zh-CN"/>
        </w:rPr>
        <w:t>企业/团队</w:t>
      </w:r>
      <w:r>
        <w:rPr>
          <w:rFonts w:hint="eastAsia"/>
        </w:rPr>
        <w:t>注册</w:t>
      </w:r>
      <w:r>
        <w:t>界面</w:t>
      </w:r>
      <w:r>
        <w:rPr>
          <w:rFonts w:hint="eastAsia"/>
        </w:rPr>
        <w:t>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760085" cy="2760345"/>
            <wp:effectExtent l="0" t="0" r="12065" b="1905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751830" cy="2670175"/>
            <wp:effectExtent l="0" t="0" r="1270" b="1587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第二步，进入</w:t>
      </w:r>
      <w:r>
        <w:t>注册界面以后</w:t>
      </w:r>
      <w:r>
        <w:rPr>
          <w:rFonts w:hint="eastAsia"/>
          <w:lang w:val="en-US" w:eastAsia="zh-CN"/>
        </w:rPr>
        <w:t>默认是企业</w:t>
      </w:r>
      <w:r>
        <w:t>注册，</w:t>
      </w:r>
      <w:r>
        <w:rPr>
          <w:rFonts w:hint="eastAsia"/>
          <w:lang w:val="en-US" w:eastAsia="zh-CN"/>
        </w:rPr>
        <w:t>可以选择团队，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手机号</w:t>
      </w:r>
      <w:r>
        <w:t>、登录密码</w:t>
      </w:r>
      <w:r>
        <w:rPr>
          <w:rFonts w:hint="eastAsia"/>
          <w:lang w:eastAsia="zh-CN"/>
        </w:rPr>
        <w:t>、</w:t>
      </w:r>
      <w:r>
        <w:t>点击</w:t>
      </w:r>
      <w:r>
        <w:rPr>
          <w:rFonts w:hint="eastAsia"/>
        </w:rPr>
        <w:t>发送</w:t>
      </w:r>
      <w:r>
        <w:t>验证码，将获取到的验证码输入到</w:t>
      </w:r>
      <w:r>
        <w:rPr>
          <w:rFonts w:hint="eastAsia"/>
        </w:rPr>
        <w:t>验证码框</w:t>
      </w:r>
      <w:r>
        <w:t>，</w:t>
      </w:r>
      <w:r>
        <w:rPr>
          <w:rFonts w:hint="eastAsia"/>
        </w:rPr>
        <w:t>然后</w:t>
      </w:r>
      <w:r>
        <w:t>将滑块拖动</w:t>
      </w:r>
      <w:r>
        <w:rPr>
          <w:rFonts w:hint="eastAsia"/>
        </w:rPr>
        <w:t>到最右端</w:t>
      </w:r>
      <w:r>
        <w:t>后点击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即可</w:t>
      </w:r>
      <w:r>
        <w:t>完成注册</w:t>
      </w:r>
      <w:r>
        <w:rPr>
          <w:rFonts w:hint="eastAsia"/>
        </w:rPr>
        <w:t>，</w:t>
      </w:r>
      <w:r>
        <w:t>如下</w:t>
      </w:r>
      <w:r>
        <w:rPr>
          <w:rFonts w:hint="eastAsia"/>
          <w:lang w:val="en-US" w:eastAsia="zh-CN"/>
        </w:rPr>
        <w:t>图</w:t>
      </w:r>
      <w:r>
        <w:t>所示</w:t>
      </w:r>
      <w:r>
        <w:rPr>
          <w:rFonts w:hint="eastAsia"/>
        </w:rPr>
        <w:t>：</w:t>
      </w:r>
      <w:r>
        <w:t xml:space="preserve"> 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52465" cy="2681605"/>
            <wp:effectExtent l="0" t="0" r="635" b="444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after="0" w:line="400" w:lineRule="exact"/>
        <w:ind w:firstLine="0" w:firstLineChars="0"/>
        <w:jc w:val="both"/>
        <w:rPr>
          <w:rFonts w:eastAsia="微软雅黑 Light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600" w:leftChars="0" w:firstLine="0" w:firstLineChars="0"/>
        <w:textAlignment w:val="auto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39370</wp:posOffset>
            </wp:positionV>
            <wp:extent cx="304800" cy="304800"/>
            <wp:effectExtent l="0" t="0" r="0" b="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注册</w:t>
      </w:r>
      <w:r>
        <w:t>账号</w:t>
      </w:r>
      <w:r>
        <w:rPr>
          <w:rFonts w:hint="eastAsia"/>
          <w:lang w:eastAsia="zh-CN"/>
        </w:rPr>
        <w:t>是</w:t>
      </w:r>
      <w:r>
        <w:rPr>
          <w:rFonts w:hint="eastAsia"/>
          <w:lang w:val="en-US" w:eastAsia="zh-CN"/>
        </w:rPr>
        <w:t>11位的手机号。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600" w:leftChars="0" w:firstLine="0" w:firstLineChars="0"/>
        <w:textAlignment w:val="auto"/>
      </w:pPr>
      <w:r>
        <w:rPr>
          <w:rFonts w:hint="eastAsia"/>
        </w:rPr>
        <w:t>登录</w:t>
      </w:r>
      <w:r>
        <w:t>密码</w:t>
      </w:r>
      <w:r>
        <w:rPr>
          <w:rFonts w:hint="eastAsia"/>
        </w:rPr>
        <w:t>必须</w:t>
      </w:r>
      <w:r>
        <w:t>由字母</w:t>
      </w:r>
      <w:r>
        <w:rPr>
          <w:rFonts w:hint="eastAsia"/>
        </w:rPr>
        <w:t>、</w:t>
      </w:r>
      <w:r>
        <w:t>数字、</w:t>
      </w:r>
      <w:r>
        <w:rPr>
          <w:rFonts w:hint="eastAsia"/>
          <w:lang w:val="en-US" w:eastAsia="zh-CN"/>
        </w:rPr>
        <w:t>字符</w:t>
      </w:r>
      <w:r>
        <w:t>组成，</w:t>
      </w:r>
      <w:r>
        <w:rPr>
          <w:rFonts w:hint="eastAsia"/>
          <w:lang w:val="en-US" w:eastAsia="zh-CN"/>
        </w:rPr>
        <w:t>且至少含有两种元素，密码</w:t>
      </w:r>
      <w:r>
        <w:rPr>
          <w:rFonts w:hint="eastAsia"/>
        </w:rPr>
        <w:t>长</w:t>
      </w:r>
      <w:r>
        <w:rPr>
          <w:rFonts w:hint="eastAsia"/>
          <w:lang w:val="en-US" w:eastAsia="zh-CN"/>
        </w:rPr>
        <w:t>度6</w:t>
      </w:r>
      <w:r>
        <w:rPr>
          <w:rFonts w:hint="eastAsia"/>
        </w:rPr>
        <w:t>-32位。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240"/>
        <w:textAlignment w:val="auto"/>
      </w:pPr>
      <w:r>
        <w:t xml:space="preserve">  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</w:t>
      </w:r>
      <w:r>
        <w:t>若输入的</w:t>
      </w:r>
      <w:r>
        <w:rPr>
          <w:rFonts w:hint="eastAsia"/>
          <w:lang w:val="en-US" w:eastAsia="zh-CN"/>
        </w:rPr>
        <w:t>手机号</w:t>
      </w:r>
      <w:r>
        <w:t>不符合规范</w:t>
      </w:r>
      <w:r>
        <w:rPr>
          <w:rFonts w:hint="eastAsia"/>
        </w:rPr>
        <w:t>则出现</w:t>
      </w:r>
      <w:r>
        <w:t>“</w:t>
      </w:r>
      <w:r>
        <w:rPr>
          <w:rFonts w:hint="eastAsia"/>
          <w:lang w:val="en-US" w:eastAsia="zh-CN"/>
        </w:rPr>
        <w:t>手机号格式不正确</w:t>
      </w:r>
      <w:r>
        <w:t>”</w:t>
      </w:r>
      <w:r>
        <w:rPr>
          <w:rFonts w:hint="eastAsia"/>
        </w:rPr>
        <w:t>的</w:t>
      </w:r>
      <w:r>
        <w:t>提示</w:t>
      </w:r>
      <w:r>
        <w:rPr>
          <w:rFonts w:hint="eastAsia"/>
        </w:rPr>
        <w:t>，</w:t>
      </w:r>
      <w:r>
        <w:t>需要</w:t>
      </w:r>
      <w:r>
        <w:rPr>
          <w:rFonts w:hint="eastAsia"/>
        </w:rPr>
        <w:t>再次</w:t>
      </w:r>
      <w:r>
        <w:t>修改</w:t>
      </w:r>
      <w:r>
        <w:rPr>
          <w:rFonts w:hint="eastAsia"/>
        </w:rPr>
        <w:t>注册</w:t>
      </w:r>
      <w:r>
        <w:rPr>
          <w:rFonts w:hint="eastAsia"/>
          <w:lang w:val="en-US" w:eastAsia="zh-CN"/>
        </w:rPr>
        <w:t>手机号</w:t>
      </w:r>
      <w:r>
        <w:t>；若输入</w:t>
      </w:r>
      <w:r>
        <w:rPr>
          <w:rFonts w:hint="eastAsia"/>
        </w:rPr>
        <w:t>的</w:t>
      </w:r>
      <w:r>
        <w:t>登录密码不符合规范则出现</w:t>
      </w:r>
      <w:r>
        <w:rPr>
          <w:rFonts w:hint="eastAsia"/>
        </w:rPr>
        <w:t>“密码</w:t>
      </w:r>
      <w:r>
        <w:t>长度</w:t>
      </w:r>
      <w:r>
        <w:rPr>
          <w:rFonts w:hint="eastAsia"/>
        </w:rPr>
        <w:t>应在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-32位</w:t>
      </w:r>
      <w:r>
        <w:t>之间</w:t>
      </w:r>
      <w:r>
        <w:rPr>
          <w:rFonts w:hint="eastAsia"/>
        </w:rPr>
        <w:t>”的</w:t>
      </w:r>
      <w:r>
        <w:t>提示，需要再次修改密码</w:t>
      </w:r>
      <w:r>
        <w:rPr>
          <w:rFonts w:hint="eastAsia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240"/>
        <w:textAlignment w:val="auto"/>
      </w:pPr>
      <w:r>
        <w:t xml:space="preserve">  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、输入</w:t>
      </w:r>
      <w:r>
        <w:t>的手机</w:t>
      </w:r>
      <w:r>
        <w:rPr>
          <w:rFonts w:hint="eastAsia"/>
        </w:rPr>
        <w:t>号码</w:t>
      </w:r>
      <w:r>
        <w:t>请谨慎填写</w:t>
      </w:r>
      <w:r>
        <w:rPr>
          <w:rFonts w:hint="eastAsia"/>
        </w:rPr>
        <w:t>。</w:t>
      </w:r>
    </w:p>
    <w:p>
      <w:pPr>
        <w:pStyle w:val="6"/>
        <w:spacing w:before="326" w:after="326"/>
        <w:rPr>
          <w:rFonts w:eastAsia="微软雅黑 Light"/>
        </w:rPr>
      </w:pPr>
      <w:bookmarkStart w:id="3" w:name="_Toc8649"/>
      <w:r>
        <w:rPr>
          <w:rFonts w:hint="eastAsia"/>
        </w:rPr>
        <w:t>账号</w:t>
      </w:r>
      <w:r>
        <w:t>登录</w:t>
      </w:r>
      <w:bookmarkEnd w:id="3"/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</w:rPr>
        <w:t>登录</w:t>
      </w:r>
      <w:r>
        <w:t>界面</w:t>
      </w:r>
      <w:r>
        <w:rPr>
          <w:rFonts w:hint="eastAsia"/>
        </w:rPr>
        <w:t>，如</w:t>
      </w:r>
      <w:r>
        <w:rPr>
          <w:rFonts w:hint="eastAsia"/>
          <w:lang w:val="en-US" w:eastAsia="zh-CN"/>
        </w:rPr>
        <w:t>图所示：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2760345"/>
            <wp:effectExtent l="0" t="0" r="12065" b="1905"/>
            <wp:docPr id="9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</w:t>
      </w:r>
      <w:r>
        <w:rPr>
          <w:rFonts w:hint="eastAsia"/>
          <w:lang w:val="en-US" w:eastAsia="zh-CN"/>
        </w:rPr>
        <w:t>刚才</w:t>
      </w:r>
      <w:r>
        <w:t>注册的</w:t>
      </w:r>
      <w:r>
        <w:rPr>
          <w:rFonts w:hint="eastAsia"/>
          <w:lang w:val="en-US" w:eastAsia="zh-CN"/>
        </w:rPr>
        <w:t>手机号</w:t>
      </w:r>
      <w:r>
        <w:t>和密码</w:t>
      </w:r>
      <w:r>
        <w:rPr>
          <w:rFonts w:hint="eastAsia"/>
        </w:rPr>
        <w:t>，</w:t>
      </w:r>
      <w:r>
        <w:t>将滑块拖动到最右边，点击登录，即可登录到用户</w:t>
      </w:r>
      <w:r>
        <w:rPr>
          <w:rFonts w:hint="eastAsia"/>
        </w:rPr>
        <w:t>界面</w:t>
      </w:r>
      <w:r>
        <w:t>，如图所示</w:t>
      </w:r>
      <w:r>
        <w:rPr>
          <w:rFonts w:hint="eastAsia"/>
        </w:rPr>
        <w:t>：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745480" cy="2725420"/>
            <wp:effectExtent l="0" t="0" r="7620" b="17780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55005" cy="2323465"/>
            <wp:effectExtent l="0" t="0" r="17145" b="63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326" w:after="326"/>
      </w:pPr>
      <w:bookmarkStart w:id="4" w:name="_Toc15338"/>
      <w:r>
        <w:rPr>
          <w:rFonts w:hint="eastAsia"/>
          <w:lang w:val="en-US" w:eastAsia="zh-CN"/>
        </w:rPr>
        <w:t>企业实名认证</w:t>
      </w:r>
      <w:bookmarkEnd w:id="4"/>
    </w:p>
    <w:p>
      <w:pPr>
        <w:pStyle w:val="5"/>
        <w:spacing w:line="240" w:lineRule="auto"/>
        <w:ind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点击企业/团队信息，</w:t>
      </w:r>
      <w:r>
        <w:rPr>
          <w:rFonts w:hint="eastAsia"/>
        </w:rPr>
        <w:t>进入实名认证页面，如图所示：</w:t>
      </w:r>
    </w:p>
    <w:p>
      <w:pPr>
        <w:pStyle w:val="5"/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751830" cy="1971675"/>
            <wp:effectExtent l="0" t="0" r="1270" b="952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left="0" w:leftChars="0" w:firstLine="480" w:firstLineChars="200"/>
      </w:pPr>
      <w:r>
        <w:t>进入实名认证界面，</w:t>
      </w:r>
      <w:r>
        <w:rPr>
          <w:rFonts w:hint="eastAsia"/>
          <w:lang w:val="en-US" w:eastAsia="zh-CN"/>
        </w:rPr>
        <w:t>填写企业名称、统一社会信用代码、法定代表人、法人手机号、手机号验证码、注册资金、注册区域、上传营业执照，点击提交</w:t>
      </w:r>
      <w:r>
        <w:t>如下</w:t>
      </w:r>
      <w:r>
        <w:rPr>
          <w:rFonts w:hint="eastAsia"/>
        </w:rPr>
        <w:t>图所示</w:t>
      </w:r>
      <w:r>
        <w:t>：</w:t>
      </w:r>
    </w:p>
    <w:p>
      <w:pPr>
        <w:pStyle w:val="5"/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755640" cy="2729865"/>
            <wp:effectExtent l="0" t="0" r="16510" b="1333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弹出的提示信息点击确定即可完成实名认证，如图所示：</w:t>
      </w:r>
    </w:p>
    <w:p>
      <w:pPr>
        <w:pStyle w:val="5"/>
        <w:spacing w:line="240" w:lineRule="auto"/>
        <w:ind w:left="0" w:leftChars="0" w:firstLine="0" w:firstLineChars="0"/>
        <w:rPr>
          <w:rFonts w:hint="default" w:cs="Times New Roman"/>
          <w:sz w:val="24"/>
          <w:szCs w:val="21"/>
          <w:lang w:val="en-US" w:eastAsia="zh-CN" w:bidi="ar-SA"/>
        </w:rPr>
      </w:pPr>
      <w:r>
        <w:drawing>
          <wp:inline distT="0" distB="0" distL="114300" distR="114300">
            <wp:extent cx="5147310" cy="2496185"/>
            <wp:effectExtent l="0" t="0" r="15240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default" w:cs="Times New Roman"/>
          <w:sz w:val="24"/>
          <w:szCs w:val="21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</w:p>
    <w:p>
      <w:pPr>
        <w:pStyle w:val="3"/>
      </w:pPr>
      <w:r>
        <w:rPr>
          <w:rFonts w:hint="eastAsia"/>
          <w:lang w:val="en-US" w:eastAsia="zh-CN"/>
        </w:rPr>
        <w:t>发布成果</w:t>
      </w:r>
    </w:p>
    <w:p>
      <w:pPr>
        <w:ind w:firstLine="480"/>
      </w:pPr>
      <w:r>
        <w:rPr>
          <w:rFonts w:hint="eastAsia"/>
          <w:lang w:val="en-US" w:eastAsia="zh-CN"/>
        </w:rPr>
        <w:t>发布成果有两个入口：一是从官网发布成果，二是从企业端的我的科技成果模块发布成果</w:t>
      </w:r>
      <w:r>
        <w:rPr>
          <w:rFonts w:hint="eastAsia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发布成果的前提需企业登录并实名认证完成。</w:t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成果发布后需要工作人员审核通过后在官网展示。</w:t>
      </w:r>
    </w:p>
    <w:p>
      <w:pPr>
        <w:pStyle w:val="7"/>
        <w:rPr>
          <w:rFonts w:hint="default"/>
          <w:lang w:val="en-US"/>
        </w:rPr>
      </w:pPr>
      <w:bookmarkStart w:id="5" w:name="_Toc5003"/>
      <w:r>
        <w:rPr>
          <w:rFonts w:hint="eastAsia"/>
          <w:lang w:val="en-US" w:eastAsia="zh-CN"/>
        </w:rPr>
        <w:t>官网</w:t>
      </w:r>
      <w:bookmarkEnd w:id="5"/>
      <w:r>
        <w:rPr>
          <w:rFonts w:hint="eastAsia"/>
          <w:lang w:val="en-US" w:eastAsia="zh-CN"/>
        </w:rPr>
        <w:t>发布成果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第一步：在浏览器中输入网址：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"https://www.sdkjjr.com/finance/activity/"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2"/>
          <w:rFonts w:hint="eastAsia"/>
          <w:lang w:val="en-US" w:eastAsia="zh-CN"/>
        </w:rPr>
        <w:t>https://www.sdkjjr.com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回车，如下图所示：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auto"/>
      </w:pPr>
      <w:r>
        <w:drawing>
          <wp:inline distT="0" distB="0" distL="114300" distR="114300">
            <wp:extent cx="5751830" cy="2832100"/>
            <wp:effectExtent l="0" t="0" r="127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第二步：点击菜单上的成果专区，如下图所示：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758180" cy="2677795"/>
            <wp:effectExtent l="0" t="0" r="13970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第三步：点击发布成果，如果未登录，跳转到登录页面，如下图所示：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742940" cy="2667000"/>
            <wp:effectExtent l="0" t="0" r="1016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760085" cy="2760345"/>
            <wp:effectExtent l="0" t="0" r="12065" b="190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240" w:firstLine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a、如有账号则直接输入账号密码登录；</w:t>
      </w:r>
    </w:p>
    <w:p>
      <w:pPr>
        <w:ind w:left="0" w:leftChars="0" w:firstLine="240" w:firstLineChars="100"/>
      </w:pPr>
      <w:r>
        <w:rPr>
          <w:rFonts w:hint="eastAsia"/>
          <w:lang w:val="en-US" w:eastAsia="zh-CN"/>
        </w:rPr>
        <w:t>b、如没有账号，点击注册进行账号注册完成后在登录，注册详见第1章节。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登录之后跳转到发布成果页面，如下图所示：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720" cy="3865880"/>
            <wp:effectExtent l="0" t="0" r="11430" b="12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 xml:space="preserve">  如未实名认证跳转到企业/团队信息模块先进行实名认证再发布成果。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240" w:firstLine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填写完信息确认无误后点击提交，提交完成后需要工作人员审核。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240" w:firstLineChars="1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点击暂存会保存当前填写的数据，可以编辑信息后提交。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已发布并审核通过的成果在官网首页和成果专区展示，如下图所示：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753735" cy="2319020"/>
            <wp:effectExtent l="0" t="0" r="18415" b="508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755005" cy="2783840"/>
            <wp:effectExtent l="0" t="0" r="17145" b="165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751830" cy="2466975"/>
            <wp:effectExtent l="0" t="0" r="1270" b="952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default"/>
          <w:lang w:val="en-US"/>
        </w:rPr>
      </w:pPr>
      <w:r>
        <w:rPr>
          <w:rFonts w:hint="eastAsia"/>
          <w:lang w:val="en-US" w:eastAsia="zh-CN"/>
        </w:rPr>
        <w:t>我的科技成果模块发布成果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企业/团队账号登录后，在我的科技成果模块，点击发布成果，如下图所示：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742940" cy="954405"/>
            <wp:effectExtent l="0" t="0" r="10160" b="1714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760720" cy="3865880"/>
            <wp:effectExtent l="0" t="0" r="11430" b="127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240" w:firstLine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填写完信息确认无误后点击提交，提交完成后需要工作人员审核。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240" w:firstLine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工作人员审核驳回的信息，企业可以点击编辑修改信息后再次提交操作由工作人员审核。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240" w:firstLine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点击详情可以进入成果详情页面查看详情信息。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240" w:firstLineChars="1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点击审批记录可以查看审批记录。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如果未实名认证，点击成果发布提示请先实名认证，实名认证操作具体详见1.3.章节。</w:t>
      </w:r>
    </w:p>
    <w:p>
      <w:pPr>
        <w:suppressAutoHyphens/>
        <w:adjustRightInd/>
        <w:ind w:left="0" w:leftChars="0" w:firstLine="0" w:firstLineChars="0"/>
        <w:jc w:val="both"/>
      </w:pPr>
    </w:p>
    <w:p>
      <w:pPr>
        <w:suppressAutoHyphens/>
        <w:adjustRightInd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suppressAutoHyphens/>
        <w:adjustRightInd/>
        <w:ind w:left="0" w:leftChars="0" w:firstLine="0" w:firstLineChars="0"/>
        <w:rPr>
          <w:rFonts w:hint="default" w:eastAsia="微软雅黑"/>
          <w:lang w:val="en-US" w:eastAsia="zh-CN"/>
        </w:rPr>
      </w:pPr>
    </w:p>
    <w:p>
      <w:pPr>
        <w:suppressAutoHyphens/>
        <w:adjustRightInd/>
        <w:ind w:left="0" w:leftChars="0" w:firstLine="0" w:firstLineChars="0"/>
        <w:rPr>
          <w:rFonts w:hint="default"/>
          <w:lang w:val="en-US" w:eastAsia="zh-CN"/>
        </w:rPr>
      </w:pPr>
    </w:p>
    <w:p>
      <w:pPr>
        <w:suppressAutoHyphens/>
        <w:adjustRightInd/>
        <w:ind w:firstLine="0" w:firstLineChars="0"/>
        <w:jc w:val="center"/>
      </w:pPr>
    </w:p>
    <w:p>
      <w:pPr>
        <w:ind w:firstLine="0" w:firstLineChars="0"/>
        <w:jc w:val="center"/>
      </w:pPr>
    </w:p>
    <w:p>
      <w:pPr>
        <w:ind w:firstLine="0" w:firstLineChars="0"/>
        <w:jc w:val="center"/>
        <w:rPr>
          <w:color w:val="FF0000"/>
        </w:rPr>
      </w:pPr>
    </w:p>
    <w:p>
      <w:pPr>
        <w:ind w:left="0" w:leftChars="0" w:firstLine="0" w:firstLineChars="0"/>
        <w:rPr>
          <w:rFonts w:hint="eastAsia"/>
        </w:rPr>
      </w:pPr>
    </w:p>
    <w:p>
      <w:pPr>
        <w:ind w:firstLine="48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160"/>
      <w:pgMar w:top="1418" w:right="1134" w:bottom="1418" w:left="1134" w:header="993" w:footer="851" w:gutter="567"/>
      <w:pgNumType w:start="1"/>
      <w:cols w:space="425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53374193"/>
      <w:docPartObj>
        <w:docPartGallery w:val="autotext"/>
      </w:docPartObj>
    </w:sdtPr>
    <w:sdtContent>
      <w:p>
        <w:pPr>
          <w:pStyle w:val="36"/>
          <w:ind w:left="-240" w:right="-240" w:firstLine="36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36"/>
      <w:ind w:left="-240" w:right="-240" w:firstLine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  <w:framePr w:wrap="around" w:vAnchor="text" w:hAnchor="margin" w:xAlign="right" w:y="1"/>
      <w:spacing w:before="48" w:after="48"/>
      <w:ind w:left="-240" w:right="-240" w:firstLine="360"/>
      <w:rPr>
        <w:rStyle w:val="59"/>
      </w:rPr>
    </w:pPr>
    <w:r>
      <w:rPr>
        <w:rStyle w:val="59"/>
      </w:rPr>
      <w:fldChar w:fldCharType="begin"/>
    </w:r>
    <w:r>
      <w:rPr>
        <w:rStyle w:val="59"/>
      </w:rPr>
      <w:instrText xml:space="preserve">PAGE  </w:instrText>
    </w:r>
    <w:r>
      <w:rPr>
        <w:rStyle w:val="59"/>
      </w:rPr>
      <w:fldChar w:fldCharType="end"/>
    </w:r>
  </w:p>
  <w:p>
    <w:pPr>
      <w:pStyle w:val="36"/>
      <w:spacing w:before="48" w:after="48"/>
      <w:ind w:left="-240" w:right="-240" w:firstLine="420"/>
    </w:pPr>
  </w:p>
  <w:p>
    <w:pPr>
      <w:spacing w:before="48" w:after="48"/>
      <w:ind w:firstLine="480"/>
    </w:pPr>
  </w:p>
  <w:p>
    <w:pPr>
      <w:spacing w:before="48" w:after="48"/>
      <w:ind w:firstLine="480"/>
    </w:pPr>
  </w:p>
  <w:p>
    <w:pPr>
      <w:spacing w:before="48" w:after="48"/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  <w:ind w:left="-240" w:right="-240" w:firstLine="4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7"/>
      <w:pBdr>
        <w:bottom w:val="thickThinMediumGap" w:color="7F7F7F" w:themeColor="background1" w:themeShade="80" w:sz="24" w:space="0"/>
      </w:pBdr>
      <w:tabs>
        <w:tab w:val="right" w:pos="8931"/>
      </w:tabs>
      <w:ind w:left="0" w:right="0" w:firstLine="0" w:firstLineChars="0"/>
      <w:rPr>
        <w:rFonts w:hint="eastAsia" w:eastAsia="黑体"/>
        <w:sz w:val="21"/>
        <w:szCs w:val="24"/>
        <w:lang w:val="en-US" w:eastAsia="zh-CN"/>
      </w:rPr>
    </w:pPr>
    <w:r>
      <w:rPr>
        <w:rFonts w:ascii="黑体" w:hAnsi="黑体" w:eastAsia="黑体"/>
        <w:sz w:val="21"/>
        <w:szCs w:val="24"/>
      </w:rPr>
      <w:t xml:space="preserve">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7"/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7"/>
      <w:ind w:firstLine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73CF73"/>
    <w:multiLevelType w:val="singleLevel"/>
    <w:tmpl w:val="9E73CF73"/>
    <w:lvl w:ilvl="0" w:tentative="0">
      <w:start w:val="1"/>
      <w:numFmt w:val="decimal"/>
      <w:suff w:val="nothing"/>
      <w:lvlText w:val="%1、"/>
      <w:lvlJc w:val="left"/>
      <w:pPr>
        <w:ind w:left="600" w:leftChars="0" w:firstLine="0" w:firstLineChars="0"/>
      </w:pPr>
    </w:lvl>
  </w:abstractNum>
  <w:abstractNum w:abstractNumId="1">
    <w:nsid w:val="0BC25327"/>
    <w:multiLevelType w:val="singleLevel"/>
    <w:tmpl w:val="0BC25327"/>
    <w:lvl w:ilvl="0" w:tentative="0">
      <w:start w:val="1"/>
      <w:numFmt w:val="bullet"/>
      <w:pStyle w:val="21"/>
      <w:lvlText w:val=""/>
      <w:lvlJc w:val="left"/>
      <w:pPr>
        <w:tabs>
          <w:tab w:val="left" w:pos="1112"/>
        </w:tabs>
        <w:ind w:left="840" w:hanging="420"/>
      </w:pPr>
      <w:rPr>
        <w:rFonts w:hint="default" w:ascii="Wingdings" w:hAnsi="Wingdings"/>
        <w:sz w:val="21"/>
      </w:rPr>
    </w:lvl>
  </w:abstractNum>
  <w:abstractNum w:abstractNumId="2">
    <w:nsid w:val="27A10298"/>
    <w:multiLevelType w:val="multilevel"/>
    <w:tmpl w:val="27A10298"/>
    <w:lvl w:ilvl="0" w:tentative="0">
      <w:start w:val="1"/>
      <w:numFmt w:val="decimal"/>
      <w:pStyle w:val="64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2D66666D"/>
    <w:multiLevelType w:val="multilevel"/>
    <w:tmpl w:val="2D66666D"/>
    <w:lvl w:ilvl="0" w:tentative="0">
      <w:start w:val="1"/>
      <w:numFmt w:val="upperLetter"/>
      <w:pStyle w:val="67"/>
      <w:lvlText w:val="附录%1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518"/>
        </w:tabs>
        <w:ind w:left="518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938"/>
        </w:tabs>
        <w:ind w:left="938" w:hanging="420"/>
      </w:pPr>
    </w:lvl>
    <w:lvl w:ilvl="3" w:tentative="0">
      <w:start w:val="1"/>
      <w:numFmt w:val="decimal"/>
      <w:lvlText w:val="%4."/>
      <w:lvlJc w:val="left"/>
      <w:pPr>
        <w:tabs>
          <w:tab w:val="left" w:pos="1358"/>
        </w:tabs>
        <w:ind w:left="1358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1778"/>
        </w:tabs>
        <w:ind w:left="1778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198"/>
        </w:tabs>
        <w:ind w:left="2198" w:hanging="420"/>
      </w:pPr>
    </w:lvl>
    <w:lvl w:ilvl="6" w:tentative="0">
      <w:start w:val="1"/>
      <w:numFmt w:val="decimal"/>
      <w:lvlText w:val="%7."/>
      <w:lvlJc w:val="left"/>
      <w:pPr>
        <w:tabs>
          <w:tab w:val="left" w:pos="2618"/>
        </w:tabs>
        <w:ind w:left="2618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038"/>
        </w:tabs>
        <w:ind w:left="3038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458"/>
        </w:tabs>
        <w:ind w:left="3458" w:hanging="420"/>
      </w:pPr>
    </w:lvl>
  </w:abstractNum>
  <w:abstractNum w:abstractNumId="4">
    <w:nsid w:val="363D7AB2"/>
    <w:multiLevelType w:val="singleLevel"/>
    <w:tmpl w:val="363D7AB2"/>
    <w:lvl w:ilvl="0" w:tentative="0">
      <w:start w:val="1"/>
      <w:numFmt w:val="bullet"/>
      <w:pStyle w:val="27"/>
      <w:lvlText w:val=""/>
      <w:lvlJc w:val="left"/>
      <w:pPr>
        <w:tabs>
          <w:tab w:val="left" w:pos="820"/>
        </w:tabs>
        <w:ind w:left="820" w:hanging="420"/>
      </w:pPr>
      <w:rPr>
        <w:rFonts w:hint="default" w:ascii="Wingdings 2" w:hAnsi="Wingdings 2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5">
    <w:nsid w:val="3C6D7220"/>
    <w:multiLevelType w:val="singleLevel"/>
    <w:tmpl w:val="3C6D7220"/>
    <w:lvl w:ilvl="0" w:tentative="0">
      <w:start w:val="1"/>
      <w:numFmt w:val="bullet"/>
      <w:pStyle w:val="25"/>
      <w:lvlText w:val=""/>
      <w:lvlJc w:val="left"/>
      <w:pPr>
        <w:tabs>
          <w:tab w:val="left" w:pos="1082"/>
        </w:tabs>
        <w:ind w:left="1082" w:hanging="482"/>
      </w:pPr>
      <w:rPr>
        <w:rFonts w:hint="default" w:ascii="Wingdings" w:hAnsi="Wingdings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6">
    <w:nsid w:val="45836B18"/>
    <w:multiLevelType w:val="multilevel"/>
    <w:tmpl w:val="45836B18"/>
    <w:lvl w:ilvl="0" w:tentative="0">
      <w:start w:val="1"/>
      <w:numFmt w:val="decimal"/>
      <w:pStyle w:val="3"/>
      <w:suff w:val="space"/>
      <w:lvlText w:val="%1.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6"/>
      <w:suff w:val="space"/>
      <w:lvlText w:val="%1.%2. "/>
      <w:lvlJc w:val="left"/>
      <w:pPr>
        <w:ind w:left="993" w:firstLine="0"/>
      </w:pPr>
      <w:rPr>
        <w:rFonts w:hint="eastAsia"/>
        <w:lang w:eastAsia="zh-CN"/>
      </w:rPr>
    </w:lvl>
    <w:lvl w:ilvl="2" w:tentative="0">
      <w:start w:val="1"/>
      <w:numFmt w:val="decimal"/>
      <w:pStyle w:val="7"/>
      <w:suff w:val="space"/>
      <w:lvlText w:val="%1.%2.%3. "/>
      <w:lvlJc w:val="left"/>
      <w:pPr>
        <w:ind w:left="1844" w:firstLine="0"/>
      </w:pPr>
      <w:rPr>
        <w:rFonts w:hint="eastAsia"/>
        <w:lang w:eastAsia="zh-CN"/>
      </w:rPr>
    </w:lvl>
    <w:lvl w:ilvl="3" w:tentative="0">
      <w:start w:val="1"/>
      <w:numFmt w:val="decimal"/>
      <w:pStyle w:val="8"/>
      <w:suff w:val="space"/>
      <w:lvlText w:val="%1.%2.%3.%4. 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9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bullet"/>
      <w:pStyle w:val="70"/>
      <w:suff w:val="space"/>
      <w:lvlText w:val=""/>
      <w:lvlJc w:val="left"/>
      <w:pPr>
        <w:ind w:left="0" w:firstLine="0"/>
      </w:pPr>
      <w:rPr>
        <w:rFonts w:hint="default" w:ascii="Wingdings" w:hAnsi="Wingdings"/>
      </w:rPr>
    </w:lvl>
    <w:lvl w:ilvl="6" w:tentative="0">
      <w:start w:val="1"/>
      <w:numFmt w:val="decimal"/>
      <w:pStyle w:val="18"/>
      <w:lvlText w:val="%7."/>
      <w:lvlJc w:val="left"/>
      <w:pPr>
        <w:tabs>
          <w:tab w:val="left" w:pos="400"/>
        </w:tabs>
        <w:ind w:left="0" w:firstLine="0"/>
      </w:pPr>
      <w:rPr>
        <w:rFonts w:hint="eastAsia"/>
      </w:rPr>
    </w:lvl>
    <w:lvl w:ilvl="7" w:tentative="0">
      <w:start w:val="1"/>
      <w:numFmt w:val="decimal"/>
      <w:pStyle w:val="15"/>
      <w:lvlText w:val="%8)"/>
      <w:lvlJc w:val="left"/>
      <w:pPr>
        <w:tabs>
          <w:tab w:val="left" w:pos="400"/>
        </w:tabs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8" w:tentative="0">
      <w:start w:val="1"/>
      <w:numFmt w:val="decimal"/>
      <w:pStyle w:val="26"/>
      <w:lvlText w:val="(%9)"/>
      <w:lvlJc w:val="left"/>
      <w:pPr>
        <w:tabs>
          <w:tab w:val="left" w:pos="400"/>
        </w:tabs>
        <w:ind w:left="0" w:firstLine="0"/>
      </w:pPr>
      <w:rPr>
        <w:rFonts w:hint="eastAsia"/>
      </w:rPr>
    </w:lvl>
  </w:abstractNum>
  <w:abstractNum w:abstractNumId="7">
    <w:nsid w:val="7DEF05E7"/>
    <w:multiLevelType w:val="multilevel"/>
    <w:tmpl w:val="7DEF05E7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10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11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12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3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hideSpelling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nforcement="0"/>
  <w:defaultTabStop w:val="420"/>
  <w:drawingGridHorizontalSpacing w:val="105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2MmIzODQ1MTg5YjgwMGFhNjljZjY5MTgzYjFlY2MifQ=="/>
  </w:docVars>
  <w:rsids>
    <w:rsidRoot w:val="00172A27"/>
    <w:rsid w:val="000005A7"/>
    <w:rsid w:val="00000CF8"/>
    <w:rsid w:val="0000145D"/>
    <w:rsid w:val="00001486"/>
    <w:rsid w:val="000016BD"/>
    <w:rsid w:val="0000170F"/>
    <w:rsid w:val="00001B2B"/>
    <w:rsid w:val="00001E2A"/>
    <w:rsid w:val="00001EFE"/>
    <w:rsid w:val="00001F7C"/>
    <w:rsid w:val="0000231D"/>
    <w:rsid w:val="000031BA"/>
    <w:rsid w:val="00003C6E"/>
    <w:rsid w:val="00004C12"/>
    <w:rsid w:val="00004CF3"/>
    <w:rsid w:val="00004E34"/>
    <w:rsid w:val="00004E62"/>
    <w:rsid w:val="0000522A"/>
    <w:rsid w:val="00005758"/>
    <w:rsid w:val="00005863"/>
    <w:rsid w:val="000059D5"/>
    <w:rsid w:val="00006246"/>
    <w:rsid w:val="00006314"/>
    <w:rsid w:val="0000635B"/>
    <w:rsid w:val="00006D88"/>
    <w:rsid w:val="000070CC"/>
    <w:rsid w:val="0000716E"/>
    <w:rsid w:val="000076D7"/>
    <w:rsid w:val="0000777E"/>
    <w:rsid w:val="000104D6"/>
    <w:rsid w:val="00010665"/>
    <w:rsid w:val="00010B94"/>
    <w:rsid w:val="00010BA9"/>
    <w:rsid w:val="00010BD9"/>
    <w:rsid w:val="00010FC7"/>
    <w:rsid w:val="000112A3"/>
    <w:rsid w:val="000112C6"/>
    <w:rsid w:val="00012077"/>
    <w:rsid w:val="00012188"/>
    <w:rsid w:val="0001229A"/>
    <w:rsid w:val="000122AD"/>
    <w:rsid w:val="00012CF7"/>
    <w:rsid w:val="00012DCF"/>
    <w:rsid w:val="0001315E"/>
    <w:rsid w:val="0001330A"/>
    <w:rsid w:val="00013328"/>
    <w:rsid w:val="00013445"/>
    <w:rsid w:val="0001371D"/>
    <w:rsid w:val="00013853"/>
    <w:rsid w:val="00013B44"/>
    <w:rsid w:val="00013B59"/>
    <w:rsid w:val="00013F6B"/>
    <w:rsid w:val="0001412A"/>
    <w:rsid w:val="000143F3"/>
    <w:rsid w:val="00014423"/>
    <w:rsid w:val="000148EF"/>
    <w:rsid w:val="00014972"/>
    <w:rsid w:val="00014BF3"/>
    <w:rsid w:val="00014CFD"/>
    <w:rsid w:val="00014FAB"/>
    <w:rsid w:val="0001510D"/>
    <w:rsid w:val="00015F74"/>
    <w:rsid w:val="00016121"/>
    <w:rsid w:val="0001647D"/>
    <w:rsid w:val="0001687E"/>
    <w:rsid w:val="00016C66"/>
    <w:rsid w:val="0001753B"/>
    <w:rsid w:val="0001757E"/>
    <w:rsid w:val="00017E21"/>
    <w:rsid w:val="0002022D"/>
    <w:rsid w:val="00020464"/>
    <w:rsid w:val="00020882"/>
    <w:rsid w:val="0002096B"/>
    <w:rsid w:val="000209BB"/>
    <w:rsid w:val="00020A01"/>
    <w:rsid w:val="00020DA1"/>
    <w:rsid w:val="00020E09"/>
    <w:rsid w:val="0002102E"/>
    <w:rsid w:val="000214F9"/>
    <w:rsid w:val="00021B38"/>
    <w:rsid w:val="00021B55"/>
    <w:rsid w:val="0002220F"/>
    <w:rsid w:val="00022796"/>
    <w:rsid w:val="0002316C"/>
    <w:rsid w:val="00023508"/>
    <w:rsid w:val="000235AF"/>
    <w:rsid w:val="0002386B"/>
    <w:rsid w:val="00023B7F"/>
    <w:rsid w:val="00024536"/>
    <w:rsid w:val="00024777"/>
    <w:rsid w:val="00024891"/>
    <w:rsid w:val="0002494E"/>
    <w:rsid w:val="00024B8B"/>
    <w:rsid w:val="00025523"/>
    <w:rsid w:val="000255AC"/>
    <w:rsid w:val="000259EF"/>
    <w:rsid w:val="00025C08"/>
    <w:rsid w:val="00026502"/>
    <w:rsid w:val="0002675D"/>
    <w:rsid w:val="00026B1B"/>
    <w:rsid w:val="00027486"/>
    <w:rsid w:val="00027494"/>
    <w:rsid w:val="000274C2"/>
    <w:rsid w:val="0002760D"/>
    <w:rsid w:val="000277F4"/>
    <w:rsid w:val="00027B58"/>
    <w:rsid w:val="000301C1"/>
    <w:rsid w:val="0003020D"/>
    <w:rsid w:val="000302B3"/>
    <w:rsid w:val="000306A0"/>
    <w:rsid w:val="000308B4"/>
    <w:rsid w:val="000313FF"/>
    <w:rsid w:val="0003163D"/>
    <w:rsid w:val="000317B1"/>
    <w:rsid w:val="000318CE"/>
    <w:rsid w:val="0003192F"/>
    <w:rsid w:val="000322CC"/>
    <w:rsid w:val="000325BA"/>
    <w:rsid w:val="000328CD"/>
    <w:rsid w:val="0003320F"/>
    <w:rsid w:val="00033B26"/>
    <w:rsid w:val="00033F29"/>
    <w:rsid w:val="0003410C"/>
    <w:rsid w:val="00034117"/>
    <w:rsid w:val="00034146"/>
    <w:rsid w:val="00034302"/>
    <w:rsid w:val="000343D9"/>
    <w:rsid w:val="00034434"/>
    <w:rsid w:val="00034783"/>
    <w:rsid w:val="00034BCE"/>
    <w:rsid w:val="00034C08"/>
    <w:rsid w:val="00034D0E"/>
    <w:rsid w:val="000354DE"/>
    <w:rsid w:val="0003557B"/>
    <w:rsid w:val="0003566C"/>
    <w:rsid w:val="00035B5F"/>
    <w:rsid w:val="00035C54"/>
    <w:rsid w:val="00035FF8"/>
    <w:rsid w:val="000365FD"/>
    <w:rsid w:val="00036F0E"/>
    <w:rsid w:val="000377E3"/>
    <w:rsid w:val="00037F6E"/>
    <w:rsid w:val="000401CE"/>
    <w:rsid w:val="00040467"/>
    <w:rsid w:val="0004057B"/>
    <w:rsid w:val="000409ED"/>
    <w:rsid w:val="00040BBA"/>
    <w:rsid w:val="00040F31"/>
    <w:rsid w:val="000412D6"/>
    <w:rsid w:val="000415B2"/>
    <w:rsid w:val="00041782"/>
    <w:rsid w:val="00041F08"/>
    <w:rsid w:val="00042317"/>
    <w:rsid w:val="000425B9"/>
    <w:rsid w:val="00042B2C"/>
    <w:rsid w:val="00042DE3"/>
    <w:rsid w:val="00043402"/>
    <w:rsid w:val="000439E5"/>
    <w:rsid w:val="00043ABF"/>
    <w:rsid w:val="00043C43"/>
    <w:rsid w:val="000442E2"/>
    <w:rsid w:val="000446FF"/>
    <w:rsid w:val="0004495F"/>
    <w:rsid w:val="00044F6D"/>
    <w:rsid w:val="00045567"/>
    <w:rsid w:val="000458D9"/>
    <w:rsid w:val="00045F64"/>
    <w:rsid w:val="00045F65"/>
    <w:rsid w:val="00045F9D"/>
    <w:rsid w:val="00046661"/>
    <w:rsid w:val="00046C9A"/>
    <w:rsid w:val="00046EF6"/>
    <w:rsid w:val="00046F54"/>
    <w:rsid w:val="000479E2"/>
    <w:rsid w:val="00047A9E"/>
    <w:rsid w:val="00047B14"/>
    <w:rsid w:val="00047B37"/>
    <w:rsid w:val="00050000"/>
    <w:rsid w:val="0005011D"/>
    <w:rsid w:val="000503E3"/>
    <w:rsid w:val="00050C46"/>
    <w:rsid w:val="000510FC"/>
    <w:rsid w:val="00051354"/>
    <w:rsid w:val="00051438"/>
    <w:rsid w:val="000514BF"/>
    <w:rsid w:val="0005193B"/>
    <w:rsid w:val="00051A20"/>
    <w:rsid w:val="00051DD3"/>
    <w:rsid w:val="00052965"/>
    <w:rsid w:val="00052B6E"/>
    <w:rsid w:val="00053009"/>
    <w:rsid w:val="0005316F"/>
    <w:rsid w:val="00053454"/>
    <w:rsid w:val="00053456"/>
    <w:rsid w:val="000534BB"/>
    <w:rsid w:val="000536E0"/>
    <w:rsid w:val="00054B7C"/>
    <w:rsid w:val="00055DA9"/>
    <w:rsid w:val="00055F29"/>
    <w:rsid w:val="00056172"/>
    <w:rsid w:val="00056745"/>
    <w:rsid w:val="00056C18"/>
    <w:rsid w:val="000577A9"/>
    <w:rsid w:val="00060095"/>
    <w:rsid w:val="0006027B"/>
    <w:rsid w:val="000602BB"/>
    <w:rsid w:val="0006069D"/>
    <w:rsid w:val="000606C2"/>
    <w:rsid w:val="00060DDC"/>
    <w:rsid w:val="0006109E"/>
    <w:rsid w:val="00061D57"/>
    <w:rsid w:val="000622D8"/>
    <w:rsid w:val="000623A9"/>
    <w:rsid w:val="0006251A"/>
    <w:rsid w:val="000629CC"/>
    <w:rsid w:val="00064235"/>
    <w:rsid w:val="000644ED"/>
    <w:rsid w:val="000646D1"/>
    <w:rsid w:val="00064947"/>
    <w:rsid w:val="00064A43"/>
    <w:rsid w:val="00064AA7"/>
    <w:rsid w:val="00064B89"/>
    <w:rsid w:val="00064DDA"/>
    <w:rsid w:val="00064EE7"/>
    <w:rsid w:val="00064F2E"/>
    <w:rsid w:val="000659A6"/>
    <w:rsid w:val="000659BE"/>
    <w:rsid w:val="00065A29"/>
    <w:rsid w:val="0006638A"/>
    <w:rsid w:val="0006653C"/>
    <w:rsid w:val="000667E7"/>
    <w:rsid w:val="00066CAC"/>
    <w:rsid w:val="000678DD"/>
    <w:rsid w:val="00067CB4"/>
    <w:rsid w:val="0007009F"/>
    <w:rsid w:val="000708D3"/>
    <w:rsid w:val="00070FE3"/>
    <w:rsid w:val="00071505"/>
    <w:rsid w:val="000716BA"/>
    <w:rsid w:val="00071821"/>
    <w:rsid w:val="00071CFC"/>
    <w:rsid w:val="00071DE1"/>
    <w:rsid w:val="00071EAA"/>
    <w:rsid w:val="00072390"/>
    <w:rsid w:val="00072680"/>
    <w:rsid w:val="0007271E"/>
    <w:rsid w:val="0007292D"/>
    <w:rsid w:val="00072F16"/>
    <w:rsid w:val="00072FD3"/>
    <w:rsid w:val="000730A2"/>
    <w:rsid w:val="0007360E"/>
    <w:rsid w:val="00073DDB"/>
    <w:rsid w:val="00074929"/>
    <w:rsid w:val="00074B6A"/>
    <w:rsid w:val="00074D10"/>
    <w:rsid w:val="000759F3"/>
    <w:rsid w:val="00075E48"/>
    <w:rsid w:val="000760A6"/>
    <w:rsid w:val="000762FC"/>
    <w:rsid w:val="000765EB"/>
    <w:rsid w:val="00076786"/>
    <w:rsid w:val="00076933"/>
    <w:rsid w:val="000769F5"/>
    <w:rsid w:val="00076B94"/>
    <w:rsid w:val="00076D3B"/>
    <w:rsid w:val="000770AB"/>
    <w:rsid w:val="00077165"/>
    <w:rsid w:val="00077422"/>
    <w:rsid w:val="0007753E"/>
    <w:rsid w:val="0007785E"/>
    <w:rsid w:val="00077D7E"/>
    <w:rsid w:val="000800E6"/>
    <w:rsid w:val="00080740"/>
    <w:rsid w:val="00080F81"/>
    <w:rsid w:val="00081C5F"/>
    <w:rsid w:val="0008269A"/>
    <w:rsid w:val="000826A3"/>
    <w:rsid w:val="00083D44"/>
    <w:rsid w:val="0008441F"/>
    <w:rsid w:val="000849BF"/>
    <w:rsid w:val="00084B3F"/>
    <w:rsid w:val="00084B85"/>
    <w:rsid w:val="00085094"/>
    <w:rsid w:val="000850BF"/>
    <w:rsid w:val="00085841"/>
    <w:rsid w:val="00085A3B"/>
    <w:rsid w:val="00085FC3"/>
    <w:rsid w:val="00086434"/>
    <w:rsid w:val="00086845"/>
    <w:rsid w:val="00086AD7"/>
    <w:rsid w:val="00086F11"/>
    <w:rsid w:val="00086FC6"/>
    <w:rsid w:val="0008755C"/>
    <w:rsid w:val="00090365"/>
    <w:rsid w:val="00090425"/>
    <w:rsid w:val="00090829"/>
    <w:rsid w:val="00090ABF"/>
    <w:rsid w:val="00090B34"/>
    <w:rsid w:val="00091167"/>
    <w:rsid w:val="00091953"/>
    <w:rsid w:val="00091B0E"/>
    <w:rsid w:val="00091C91"/>
    <w:rsid w:val="00091D2A"/>
    <w:rsid w:val="000923A7"/>
    <w:rsid w:val="000925E2"/>
    <w:rsid w:val="0009269C"/>
    <w:rsid w:val="000929E0"/>
    <w:rsid w:val="00092B95"/>
    <w:rsid w:val="00092BA5"/>
    <w:rsid w:val="0009302D"/>
    <w:rsid w:val="00093047"/>
    <w:rsid w:val="00093418"/>
    <w:rsid w:val="00093805"/>
    <w:rsid w:val="000939F7"/>
    <w:rsid w:val="00093C5B"/>
    <w:rsid w:val="00093CAE"/>
    <w:rsid w:val="00093F8F"/>
    <w:rsid w:val="00094248"/>
    <w:rsid w:val="000945DE"/>
    <w:rsid w:val="0009467F"/>
    <w:rsid w:val="00094985"/>
    <w:rsid w:val="00094CFA"/>
    <w:rsid w:val="00094D55"/>
    <w:rsid w:val="00094E2B"/>
    <w:rsid w:val="00094EFA"/>
    <w:rsid w:val="00095060"/>
    <w:rsid w:val="00095157"/>
    <w:rsid w:val="00096293"/>
    <w:rsid w:val="00096592"/>
    <w:rsid w:val="000968F1"/>
    <w:rsid w:val="00096D95"/>
    <w:rsid w:val="00096F56"/>
    <w:rsid w:val="00097174"/>
    <w:rsid w:val="00097913"/>
    <w:rsid w:val="0009793C"/>
    <w:rsid w:val="000A01B5"/>
    <w:rsid w:val="000A08DD"/>
    <w:rsid w:val="000A0CAC"/>
    <w:rsid w:val="000A137A"/>
    <w:rsid w:val="000A1988"/>
    <w:rsid w:val="000A1FE3"/>
    <w:rsid w:val="000A26D7"/>
    <w:rsid w:val="000A26E6"/>
    <w:rsid w:val="000A28B6"/>
    <w:rsid w:val="000A28DB"/>
    <w:rsid w:val="000A339F"/>
    <w:rsid w:val="000A3568"/>
    <w:rsid w:val="000A35C9"/>
    <w:rsid w:val="000A3840"/>
    <w:rsid w:val="000A4240"/>
    <w:rsid w:val="000A4FF4"/>
    <w:rsid w:val="000A5929"/>
    <w:rsid w:val="000A5D6A"/>
    <w:rsid w:val="000A61A3"/>
    <w:rsid w:val="000A6338"/>
    <w:rsid w:val="000A657C"/>
    <w:rsid w:val="000A68BC"/>
    <w:rsid w:val="000A6B61"/>
    <w:rsid w:val="000A70D5"/>
    <w:rsid w:val="000A7439"/>
    <w:rsid w:val="000A7896"/>
    <w:rsid w:val="000A78B6"/>
    <w:rsid w:val="000A7B65"/>
    <w:rsid w:val="000B1496"/>
    <w:rsid w:val="000B154E"/>
    <w:rsid w:val="000B1CD5"/>
    <w:rsid w:val="000B2178"/>
    <w:rsid w:val="000B2699"/>
    <w:rsid w:val="000B2872"/>
    <w:rsid w:val="000B2AB2"/>
    <w:rsid w:val="000B2ABB"/>
    <w:rsid w:val="000B2B81"/>
    <w:rsid w:val="000B2F7A"/>
    <w:rsid w:val="000B2FE4"/>
    <w:rsid w:val="000B30BE"/>
    <w:rsid w:val="000B34A7"/>
    <w:rsid w:val="000B3536"/>
    <w:rsid w:val="000B3C46"/>
    <w:rsid w:val="000B48ED"/>
    <w:rsid w:val="000B5383"/>
    <w:rsid w:val="000B57F9"/>
    <w:rsid w:val="000B5EF0"/>
    <w:rsid w:val="000B602D"/>
    <w:rsid w:val="000B6333"/>
    <w:rsid w:val="000B67F2"/>
    <w:rsid w:val="000B6902"/>
    <w:rsid w:val="000B732C"/>
    <w:rsid w:val="000B7356"/>
    <w:rsid w:val="000B74E7"/>
    <w:rsid w:val="000B79AB"/>
    <w:rsid w:val="000B7ADC"/>
    <w:rsid w:val="000B7C8B"/>
    <w:rsid w:val="000B7F3C"/>
    <w:rsid w:val="000C001E"/>
    <w:rsid w:val="000C02C0"/>
    <w:rsid w:val="000C0715"/>
    <w:rsid w:val="000C087F"/>
    <w:rsid w:val="000C146F"/>
    <w:rsid w:val="000C14B2"/>
    <w:rsid w:val="000C14E0"/>
    <w:rsid w:val="000C1926"/>
    <w:rsid w:val="000C1CED"/>
    <w:rsid w:val="000C1FB3"/>
    <w:rsid w:val="000C266B"/>
    <w:rsid w:val="000C2688"/>
    <w:rsid w:val="000C2B63"/>
    <w:rsid w:val="000C2FCD"/>
    <w:rsid w:val="000C31E5"/>
    <w:rsid w:val="000C3244"/>
    <w:rsid w:val="000C3799"/>
    <w:rsid w:val="000C3E37"/>
    <w:rsid w:val="000C3E5D"/>
    <w:rsid w:val="000C4223"/>
    <w:rsid w:val="000C5099"/>
    <w:rsid w:val="000C563D"/>
    <w:rsid w:val="000C569D"/>
    <w:rsid w:val="000C58F2"/>
    <w:rsid w:val="000C5B2A"/>
    <w:rsid w:val="000C5C7C"/>
    <w:rsid w:val="000C5C9E"/>
    <w:rsid w:val="000C5FA8"/>
    <w:rsid w:val="000C63DD"/>
    <w:rsid w:val="000C67A3"/>
    <w:rsid w:val="000C6B43"/>
    <w:rsid w:val="000C6F05"/>
    <w:rsid w:val="000C736D"/>
    <w:rsid w:val="000C755F"/>
    <w:rsid w:val="000C7778"/>
    <w:rsid w:val="000C7A13"/>
    <w:rsid w:val="000D012C"/>
    <w:rsid w:val="000D08EC"/>
    <w:rsid w:val="000D0EED"/>
    <w:rsid w:val="000D0FC7"/>
    <w:rsid w:val="000D1574"/>
    <w:rsid w:val="000D15F8"/>
    <w:rsid w:val="000D1B53"/>
    <w:rsid w:val="000D1DA3"/>
    <w:rsid w:val="000D1DE4"/>
    <w:rsid w:val="000D20AD"/>
    <w:rsid w:val="000D213A"/>
    <w:rsid w:val="000D25DB"/>
    <w:rsid w:val="000D29D2"/>
    <w:rsid w:val="000D2EED"/>
    <w:rsid w:val="000D2FCB"/>
    <w:rsid w:val="000D3027"/>
    <w:rsid w:val="000D395B"/>
    <w:rsid w:val="000D39E7"/>
    <w:rsid w:val="000D3AEE"/>
    <w:rsid w:val="000D3C31"/>
    <w:rsid w:val="000D4105"/>
    <w:rsid w:val="000D410B"/>
    <w:rsid w:val="000D4366"/>
    <w:rsid w:val="000D44FD"/>
    <w:rsid w:val="000D4A1F"/>
    <w:rsid w:val="000D512A"/>
    <w:rsid w:val="000D5219"/>
    <w:rsid w:val="000D5509"/>
    <w:rsid w:val="000D5B65"/>
    <w:rsid w:val="000D5E9E"/>
    <w:rsid w:val="000D6853"/>
    <w:rsid w:val="000D7107"/>
    <w:rsid w:val="000D76BC"/>
    <w:rsid w:val="000D789C"/>
    <w:rsid w:val="000E01A6"/>
    <w:rsid w:val="000E0293"/>
    <w:rsid w:val="000E0414"/>
    <w:rsid w:val="000E0901"/>
    <w:rsid w:val="000E09B1"/>
    <w:rsid w:val="000E0A64"/>
    <w:rsid w:val="000E0A81"/>
    <w:rsid w:val="000E10CA"/>
    <w:rsid w:val="000E1195"/>
    <w:rsid w:val="000E16CB"/>
    <w:rsid w:val="000E19A5"/>
    <w:rsid w:val="000E1C25"/>
    <w:rsid w:val="000E22EF"/>
    <w:rsid w:val="000E23D6"/>
    <w:rsid w:val="000E2FC2"/>
    <w:rsid w:val="000E34A4"/>
    <w:rsid w:val="000E3650"/>
    <w:rsid w:val="000E4E8B"/>
    <w:rsid w:val="000E57CD"/>
    <w:rsid w:val="000E583F"/>
    <w:rsid w:val="000E5BE1"/>
    <w:rsid w:val="000E617C"/>
    <w:rsid w:val="000E6194"/>
    <w:rsid w:val="000E6618"/>
    <w:rsid w:val="000E6B0F"/>
    <w:rsid w:val="000E6FB4"/>
    <w:rsid w:val="000E716C"/>
    <w:rsid w:val="000E73AD"/>
    <w:rsid w:val="000E740D"/>
    <w:rsid w:val="000E7600"/>
    <w:rsid w:val="000E7AF5"/>
    <w:rsid w:val="000E7FB0"/>
    <w:rsid w:val="000F0582"/>
    <w:rsid w:val="000F0BA9"/>
    <w:rsid w:val="000F0D80"/>
    <w:rsid w:val="000F0E50"/>
    <w:rsid w:val="000F0F2E"/>
    <w:rsid w:val="000F14CC"/>
    <w:rsid w:val="000F18B2"/>
    <w:rsid w:val="000F1C02"/>
    <w:rsid w:val="000F1E72"/>
    <w:rsid w:val="000F256E"/>
    <w:rsid w:val="000F2BEE"/>
    <w:rsid w:val="000F30FE"/>
    <w:rsid w:val="000F31F4"/>
    <w:rsid w:val="000F36A8"/>
    <w:rsid w:val="000F3843"/>
    <w:rsid w:val="000F42F1"/>
    <w:rsid w:val="000F46F8"/>
    <w:rsid w:val="000F4DE7"/>
    <w:rsid w:val="000F5839"/>
    <w:rsid w:val="000F5C3E"/>
    <w:rsid w:val="000F5D28"/>
    <w:rsid w:val="000F5D78"/>
    <w:rsid w:val="000F5ED9"/>
    <w:rsid w:val="000F656F"/>
    <w:rsid w:val="000F6FD0"/>
    <w:rsid w:val="000F7045"/>
    <w:rsid w:val="000F7925"/>
    <w:rsid w:val="000F7ABA"/>
    <w:rsid w:val="000F7C02"/>
    <w:rsid w:val="00100416"/>
    <w:rsid w:val="00100548"/>
    <w:rsid w:val="00100BEC"/>
    <w:rsid w:val="0010148D"/>
    <w:rsid w:val="00101520"/>
    <w:rsid w:val="001015B1"/>
    <w:rsid w:val="00101D75"/>
    <w:rsid w:val="00101F48"/>
    <w:rsid w:val="0010224F"/>
    <w:rsid w:val="00102318"/>
    <w:rsid w:val="00102451"/>
    <w:rsid w:val="0010322A"/>
    <w:rsid w:val="0010334E"/>
    <w:rsid w:val="00103443"/>
    <w:rsid w:val="001035C9"/>
    <w:rsid w:val="001046D7"/>
    <w:rsid w:val="001047AA"/>
    <w:rsid w:val="001048AD"/>
    <w:rsid w:val="00104CCB"/>
    <w:rsid w:val="00104D81"/>
    <w:rsid w:val="00105480"/>
    <w:rsid w:val="00105E30"/>
    <w:rsid w:val="0010611A"/>
    <w:rsid w:val="001070CA"/>
    <w:rsid w:val="00107293"/>
    <w:rsid w:val="0010736C"/>
    <w:rsid w:val="0010780F"/>
    <w:rsid w:val="001104F9"/>
    <w:rsid w:val="0011069F"/>
    <w:rsid w:val="001106D3"/>
    <w:rsid w:val="00110910"/>
    <w:rsid w:val="001109F9"/>
    <w:rsid w:val="00110E1B"/>
    <w:rsid w:val="001110C5"/>
    <w:rsid w:val="00111212"/>
    <w:rsid w:val="00111813"/>
    <w:rsid w:val="00111B66"/>
    <w:rsid w:val="001125FD"/>
    <w:rsid w:val="0011294B"/>
    <w:rsid w:val="0011299F"/>
    <w:rsid w:val="00112C68"/>
    <w:rsid w:val="00112DC4"/>
    <w:rsid w:val="0011312F"/>
    <w:rsid w:val="00113AD1"/>
    <w:rsid w:val="00113E3E"/>
    <w:rsid w:val="00113EFF"/>
    <w:rsid w:val="00114733"/>
    <w:rsid w:val="00114DB6"/>
    <w:rsid w:val="001151B9"/>
    <w:rsid w:val="00115392"/>
    <w:rsid w:val="001153A4"/>
    <w:rsid w:val="00115C01"/>
    <w:rsid w:val="00116086"/>
    <w:rsid w:val="001160CB"/>
    <w:rsid w:val="00116119"/>
    <w:rsid w:val="001163C1"/>
    <w:rsid w:val="001171C2"/>
    <w:rsid w:val="00117261"/>
    <w:rsid w:val="0011747D"/>
    <w:rsid w:val="001177C5"/>
    <w:rsid w:val="00117BFC"/>
    <w:rsid w:val="001202BC"/>
    <w:rsid w:val="00120545"/>
    <w:rsid w:val="0012062A"/>
    <w:rsid w:val="001208B7"/>
    <w:rsid w:val="001209C9"/>
    <w:rsid w:val="00121030"/>
    <w:rsid w:val="00121106"/>
    <w:rsid w:val="00121230"/>
    <w:rsid w:val="00121297"/>
    <w:rsid w:val="001213CF"/>
    <w:rsid w:val="00121949"/>
    <w:rsid w:val="001219CF"/>
    <w:rsid w:val="0012263F"/>
    <w:rsid w:val="00122A25"/>
    <w:rsid w:val="00122C19"/>
    <w:rsid w:val="00123873"/>
    <w:rsid w:val="00123973"/>
    <w:rsid w:val="001243FB"/>
    <w:rsid w:val="0012467F"/>
    <w:rsid w:val="0012482D"/>
    <w:rsid w:val="00124BD2"/>
    <w:rsid w:val="00125092"/>
    <w:rsid w:val="00125169"/>
    <w:rsid w:val="00125526"/>
    <w:rsid w:val="0012598C"/>
    <w:rsid w:val="00125C5E"/>
    <w:rsid w:val="00125E59"/>
    <w:rsid w:val="001266DF"/>
    <w:rsid w:val="00126A59"/>
    <w:rsid w:val="00126EFF"/>
    <w:rsid w:val="00127984"/>
    <w:rsid w:val="0013003E"/>
    <w:rsid w:val="00130473"/>
    <w:rsid w:val="00130B06"/>
    <w:rsid w:val="00130B95"/>
    <w:rsid w:val="001312BE"/>
    <w:rsid w:val="001317E1"/>
    <w:rsid w:val="00131FDD"/>
    <w:rsid w:val="0013232E"/>
    <w:rsid w:val="00132377"/>
    <w:rsid w:val="00132521"/>
    <w:rsid w:val="00132ADC"/>
    <w:rsid w:val="00133394"/>
    <w:rsid w:val="00133507"/>
    <w:rsid w:val="001337CE"/>
    <w:rsid w:val="001338F1"/>
    <w:rsid w:val="00133AD8"/>
    <w:rsid w:val="00133D55"/>
    <w:rsid w:val="0013450E"/>
    <w:rsid w:val="001346CA"/>
    <w:rsid w:val="00134C13"/>
    <w:rsid w:val="00134DBF"/>
    <w:rsid w:val="00135DFE"/>
    <w:rsid w:val="0013679F"/>
    <w:rsid w:val="001369B7"/>
    <w:rsid w:val="00136A9C"/>
    <w:rsid w:val="0013716F"/>
    <w:rsid w:val="00137222"/>
    <w:rsid w:val="001374F7"/>
    <w:rsid w:val="001377BD"/>
    <w:rsid w:val="00137C8B"/>
    <w:rsid w:val="00140275"/>
    <w:rsid w:val="00140358"/>
    <w:rsid w:val="001405D0"/>
    <w:rsid w:val="00140910"/>
    <w:rsid w:val="00140987"/>
    <w:rsid w:val="001409D9"/>
    <w:rsid w:val="00141147"/>
    <w:rsid w:val="001411DB"/>
    <w:rsid w:val="0014241C"/>
    <w:rsid w:val="00142703"/>
    <w:rsid w:val="00142C3B"/>
    <w:rsid w:val="00142F15"/>
    <w:rsid w:val="00143307"/>
    <w:rsid w:val="0014355E"/>
    <w:rsid w:val="00143BC9"/>
    <w:rsid w:val="00143E60"/>
    <w:rsid w:val="001440BC"/>
    <w:rsid w:val="00144225"/>
    <w:rsid w:val="00144865"/>
    <w:rsid w:val="001448E5"/>
    <w:rsid w:val="00144A44"/>
    <w:rsid w:val="00144B44"/>
    <w:rsid w:val="00144C5A"/>
    <w:rsid w:val="0014594A"/>
    <w:rsid w:val="00145AD5"/>
    <w:rsid w:val="00145C2E"/>
    <w:rsid w:val="00145D77"/>
    <w:rsid w:val="00146522"/>
    <w:rsid w:val="001465E9"/>
    <w:rsid w:val="001466D6"/>
    <w:rsid w:val="001466F2"/>
    <w:rsid w:val="00146E17"/>
    <w:rsid w:val="001476BB"/>
    <w:rsid w:val="00147795"/>
    <w:rsid w:val="00147F3C"/>
    <w:rsid w:val="0015055F"/>
    <w:rsid w:val="00150851"/>
    <w:rsid w:val="00150D92"/>
    <w:rsid w:val="00150EBF"/>
    <w:rsid w:val="001511F0"/>
    <w:rsid w:val="0015124C"/>
    <w:rsid w:val="001512CB"/>
    <w:rsid w:val="001516F7"/>
    <w:rsid w:val="00151748"/>
    <w:rsid w:val="00151A7E"/>
    <w:rsid w:val="00151DD7"/>
    <w:rsid w:val="00151DEA"/>
    <w:rsid w:val="00151E66"/>
    <w:rsid w:val="00151ED9"/>
    <w:rsid w:val="0015220D"/>
    <w:rsid w:val="0015271E"/>
    <w:rsid w:val="00152FE3"/>
    <w:rsid w:val="00153176"/>
    <w:rsid w:val="0015343F"/>
    <w:rsid w:val="0015377B"/>
    <w:rsid w:val="00153B0F"/>
    <w:rsid w:val="00153FE5"/>
    <w:rsid w:val="00154052"/>
    <w:rsid w:val="0015458A"/>
    <w:rsid w:val="00154DC1"/>
    <w:rsid w:val="00154F0A"/>
    <w:rsid w:val="001553DE"/>
    <w:rsid w:val="001557FC"/>
    <w:rsid w:val="00156B28"/>
    <w:rsid w:val="00156DDC"/>
    <w:rsid w:val="00156F45"/>
    <w:rsid w:val="00157639"/>
    <w:rsid w:val="001579C5"/>
    <w:rsid w:val="00157D89"/>
    <w:rsid w:val="0016029F"/>
    <w:rsid w:val="00160382"/>
    <w:rsid w:val="00160520"/>
    <w:rsid w:val="00160931"/>
    <w:rsid w:val="00160C33"/>
    <w:rsid w:val="00160CED"/>
    <w:rsid w:val="00160D22"/>
    <w:rsid w:val="0016105E"/>
    <w:rsid w:val="00161275"/>
    <w:rsid w:val="00161330"/>
    <w:rsid w:val="00161421"/>
    <w:rsid w:val="00161D5A"/>
    <w:rsid w:val="00161ECE"/>
    <w:rsid w:val="001621CC"/>
    <w:rsid w:val="00162C1B"/>
    <w:rsid w:val="00162E86"/>
    <w:rsid w:val="00163025"/>
    <w:rsid w:val="00163135"/>
    <w:rsid w:val="001632E2"/>
    <w:rsid w:val="00163370"/>
    <w:rsid w:val="0016383A"/>
    <w:rsid w:val="00163897"/>
    <w:rsid w:val="0016393C"/>
    <w:rsid w:val="001639EA"/>
    <w:rsid w:val="001641DE"/>
    <w:rsid w:val="00164269"/>
    <w:rsid w:val="00164356"/>
    <w:rsid w:val="00164799"/>
    <w:rsid w:val="00164C34"/>
    <w:rsid w:val="00164CE4"/>
    <w:rsid w:val="00164E32"/>
    <w:rsid w:val="00165E98"/>
    <w:rsid w:val="001662B3"/>
    <w:rsid w:val="0016654A"/>
    <w:rsid w:val="00166938"/>
    <w:rsid w:val="00166C65"/>
    <w:rsid w:val="001675C0"/>
    <w:rsid w:val="00167628"/>
    <w:rsid w:val="00167B34"/>
    <w:rsid w:val="00167E62"/>
    <w:rsid w:val="00170056"/>
    <w:rsid w:val="0017080B"/>
    <w:rsid w:val="001711F9"/>
    <w:rsid w:val="001714A1"/>
    <w:rsid w:val="00171592"/>
    <w:rsid w:val="00171734"/>
    <w:rsid w:val="00171CFE"/>
    <w:rsid w:val="0017211B"/>
    <w:rsid w:val="00172569"/>
    <w:rsid w:val="00172A88"/>
    <w:rsid w:val="00172DF3"/>
    <w:rsid w:val="0017300C"/>
    <w:rsid w:val="0017326D"/>
    <w:rsid w:val="001735F3"/>
    <w:rsid w:val="001736FF"/>
    <w:rsid w:val="00173829"/>
    <w:rsid w:val="00174144"/>
    <w:rsid w:val="00174DC5"/>
    <w:rsid w:val="0017519D"/>
    <w:rsid w:val="0017528B"/>
    <w:rsid w:val="0017528E"/>
    <w:rsid w:val="001754A7"/>
    <w:rsid w:val="0017550C"/>
    <w:rsid w:val="00175BC9"/>
    <w:rsid w:val="00175DED"/>
    <w:rsid w:val="00175EF8"/>
    <w:rsid w:val="001767F0"/>
    <w:rsid w:val="00176C0E"/>
    <w:rsid w:val="00177100"/>
    <w:rsid w:val="00177193"/>
    <w:rsid w:val="0017719E"/>
    <w:rsid w:val="00177E41"/>
    <w:rsid w:val="00177E4E"/>
    <w:rsid w:val="00180589"/>
    <w:rsid w:val="0018090D"/>
    <w:rsid w:val="00180A09"/>
    <w:rsid w:val="00180F88"/>
    <w:rsid w:val="00180FCA"/>
    <w:rsid w:val="001812E5"/>
    <w:rsid w:val="00181532"/>
    <w:rsid w:val="001827C1"/>
    <w:rsid w:val="00183042"/>
    <w:rsid w:val="001833C9"/>
    <w:rsid w:val="0018352A"/>
    <w:rsid w:val="0018354D"/>
    <w:rsid w:val="0018397A"/>
    <w:rsid w:val="00184779"/>
    <w:rsid w:val="00184CAF"/>
    <w:rsid w:val="00185455"/>
    <w:rsid w:val="001857FC"/>
    <w:rsid w:val="0018592C"/>
    <w:rsid w:val="001860A6"/>
    <w:rsid w:val="001863C3"/>
    <w:rsid w:val="0018652B"/>
    <w:rsid w:val="00186629"/>
    <w:rsid w:val="00186698"/>
    <w:rsid w:val="00186790"/>
    <w:rsid w:val="001869E2"/>
    <w:rsid w:val="00186E5B"/>
    <w:rsid w:val="00186F00"/>
    <w:rsid w:val="0018718E"/>
    <w:rsid w:val="00187528"/>
    <w:rsid w:val="00187CAC"/>
    <w:rsid w:val="00187E50"/>
    <w:rsid w:val="00190188"/>
    <w:rsid w:val="0019073E"/>
    <w:rsid w:val="00190CA0"/>
    <w:rsid w:val="00191358"/>
    <w:rsid w:val="0019180D"/>
    <w:rsid w:val="001918DF"/>
    <w:rsid w:val="00192333"/>
    <w:rsid w:val="001927B3"/>
    <w:rsid w:val="00192ADA"/>
    <w:rsid w:val="00192DF2"/>
    <w:rsid w:val="0019367F"/>
    <w:rsid w:val="00193BEC"/>
    <w:rsid w:val="00194377"/>
    <w:rsid w:val="001944CA"/>
    <w:rsid w:val="00194868"/>
    <w:rsid w:val="00194A09"/>
    <w:rsid w:val="00195582"/>
    <w:rsid w:val="0019581C"/>
    <w:rsid w:val="00195A7C"/>
    <w:rsid w:val="00195F65"/>
    <w:rsid w:val="00196485"/>
    <w:rsid w:val="001964D1"/>
    <w:rsid w:val="00196599"/>
    <w:rsid w:val="001968F6"/>
    <w:rsid w:val="00196B24"/>
    <w:rsid w:val="00196D51"/>
    <w:rsid w:val="00196F1A"/>
    <w:rsid w:val="00196F43"/>
    <w:rsid w:val="0019705B"/>
    <w:rsid w:val="001976D4"/>
    <w:rsid w:val="00197A91"/>
    <w:rsid w:val="00197D04"/>
    <w:rsid w:val="001A015B"/>
    <w:rsid w:val="001A0480"/>
    <w:rsid w:val="001A0AD9"/>
    <w:rsid w:val="001A1043"/>
    <w:rsid w:val="001A1142"/>
    <w:rsid w:val="001A1283"/>
    <w:rsid w:val="001A1315"/>
    <w:rsid w:val="001A1E61"/>
    <w:rsid w:val="001A2634"/>
    <w:rsid w:val="001A28A8"/>
    <w:rsid w:val="001A2F91"/>
    <w:rsid w:val="001A3A96"/>
    <w:rsid w:val="001A3B4A"/>
    <w:rsid w:val="001A4374"/>
    <w:rsid w:val="001A4563"/>
    <w:rsid w:val="001A4A1B"/>
    <w:rsid w:val="001A4CC9"/>
    <w:rsid w:val="001A4E50"/>
    <w:rsid w:val="001A50AF"/>
    <w:rsid w:val="001A5385"/>
    <w:rsid w:val="001A53C3"/>
    <w:rsid w:val="001A618B"/>
    <w:rsid w:val="001A64DA"/>
    <w:rsid w:val="001A6C62"/>
    <w:rsid w:val="001A6D24"/>
    <w:rsid w:val="001A759F"/>
    <w:rsid w:val="001A7844"/>
    <w:rsid w:val="001A78A3"/>
    <w:rsid w:val="001A7E73"/>
    <w:rsid w:val="001B012F"/>
    <w:rsid w:val="001B04B2"/>
    <w:rsid w:val="001B1260"/>
    <w:rsid w:val="001B15C5"/>
    <w:rsid w:val="001B1BA1"/>
    <w:rsid w:val="001B2101"/>
    <w:rsid w:val="001B21CB"/>
    <w:rsid w:val="001B23F3"/>
    <w:rsid w:val="001B24E7"/>
    <w:rsid w:val="001B25FA"/>
    <w:rsid w:val="001B26DC"/>
    <w:rsid w:val="001B2BBE"/>
    <w:rsid w:val="001B32CA"/>
    <w:rsid w:val="001B34B7"/>
    <w:rsid w:val="001B3BB6"/>
    <w:rsid w:val="001B3DC6"/>
    <w:rsid w:val="001B4255"/>
    <w:rsid w:val="001B4534"/>
    <w:rsid w:val="001B479E"/>
    <w:rsid w:val="001B48BE"/>
    <w:rsid w:val="001B507D"/>
    <w:rsid w:val="001B516A"/>
    <w:rsid w:val="001B54FF"/>
    <w:rsid w:val="001B57C9"/>
    <w:rsid w:val="001B5BAB"/>
    <w:rsid w:val="001B66A5"/>
    <w:rsid w:val="001B6929"/>
    <w:rsid w:val="001B6A32"/>
    <w:rsid w:val="001B6ACB"/>
    <w:rsid w:val="001B6D2A"/>
    <w:rsid w:val="001B6E93"/>
    <w:rsid w:val="001B7493"/>
    <w:rsid w:val="001B778D"/>
    <w:rsid w:val="001B7B90"/>
    <w:rsid w:val="001B7E3C"/>
    <w:rsid w:val="001B7F31"/>
    <w:rsid w:val="001C06BA"/>
    <w:rsid w:val="001C14CC"/>
    <w:rsid w:val="001C1872"/>
    <w:rsid w:val="001C2103"/>
    <w:rsid w:val="001C250F"/>
    <w:rsid w:val="001C285D"/>
    <w:rsid w:val="001C30C9"/>
    <w:rsid w:val="001C3604"/>
    <w:rsid w:val="001C4725"/>
    <w:rsid w:val="001C4AAD"/>
    <w:rsid w:val="001C4E5F"/>
    <w:rsid w:val="001C5042"/>
    <w:rsid w:val="001C5A2B"/>
    <w:rsid w:val="001C5D0C"/>
    <w:rsid w:val="001C5D3B"/>
    <w:rsid w:val="001C66B3"/>
    <w:rsid w:val="001C682B"/>
    <w:rsid w:val="001C6B48"/>
    <w:rsid w:val="001C6FD6"/>
    <w:rsid w:val="001C738F"/>
    <w:rsid w:val="001C7722"/>
    <w:rsid w:val="001C7B26"/>
    <w:rsid w:val="001C7DF1"/>
    <w:rsid w:val="001D0188"/>
    <w:rsid w:val="001D051F"/>
    <w:rsid w:val="001D0AAD"/>
    <w:rsid w:val="001D0D61"/>
    <w:rsid w:val="001D139D"/>
    <w:rsid w:val="001D1658"/>
    <w:rsid w:val="001D19F0"/>
    <w:rsid w:val="001D239C"/>
    <w:rsid w:val="001D288E"/>
    <w:rsid w:val="001D2CAB"/>
    <w:rsid w:val="001D33F8"/>
    <w:rsid w:val="001D349A"/>
    <w:rsid w:val="001D366E"/>
    <w:rsid w:val="001D39A6"/>
    <w:rsid w:val="001D3ED9"/>
    <w:rsid w:val="001D409E"/>
    <w:rsid w:val="001D42CE"/>
    <w:rsid w:val="001D468D"/>
    <w:rsid w:val="001D4755"/>
    <w:rsid w:val="001D4821"/>
    <w:rsid w:val="001D5202"/>
    <w:rsid w:val="001D54EC"/>
    <w:rsid w:val="001D55C5"/>
    <w:rsid w:val="001D56AC"/>
    <w:rsid w:val="001D58D0"/>
    <w:rsid w:val="001D5C4E"/>
    <w:rsid w:val="001D5E2A"/>
    <w:rsid w:val="001D5FC0"/>
    <w:rsid w:val="001D661D"/>
    <w:rsid w:val="001D6792"/>
    <w:rsid w:val="001D6A25"/>
    <w:rsid w:val="001D6A37"/>
    <w:rsid w:val="001D6EC3"/>
    <w:rsid w:val="001D70D2"/>
    <w:rsid w:val="001D723D"/>
    <w:rsid w:val="001D726E"/>
    <w:rsid w:val="001D7316"/>
    <w:rsid w:val="001D7773"/>
    <w:rsid w:val="001D7EAB"/>
    <w:rsid w:val="001D7EE6"/>
    <w:rsid w:val="001E003F"/>
    <w:rsid w:val="001E0238"/>
    <w:rsid w:val="001E070A"/>
    <w:rsid w:val="001E0721"/>
    <w:rsid w:val="001E0744"/>
    <w:rsid w:val="001E0A10"/>
    <w:rsid w:val="001E140D"/>
    <w:rsid w:val="001E1518"/>
    <w:rsid w:val="001E16C4"/>
    <w:rsid w:val="001E1C0F"/>
    <w:rsid w:val="001E21D6"/>
    <w:rsid w:val="001E2712"/>
    <w:rsid w:val="001E2A57"/>
    <w:rsid w:val="001E2B2C"/>
    <w:rsid w:val="001E2E16"/>
    <w:rsid w:val="001E35F2"/>
    <w:rsid w:val="001E3CD0"/>
    <w:rsid w:val="001E3E4B"/>
    <w:rsid w:val="001E4282"/>
    <w:rsid w:val="001E4290"/>
    <w:rsid w:val="001E45CA"/>
    <w:rsid w:val="001E4634"/>
    <w:rsid w:val="001E4984"/>
    <w:rsid w:val="001E4C9B"/>
    <w:rsid w:val="001E540A"/>
    <w:rsid w:val="001E5907"/>
    <w:rsid w:val="001E5E12"/>
    <w:rsid w:val="001E6275"/>
    <w:rsid w:val="001E62EF"/>
    <w:rsid w:val="001E65A2"/>
    <w:rsid w:val="001E6A23"/>
    <w:rsid w:val="001E6B37"/>
    <w:rsid w:val="001E6F01"/>
    <w:rsid w:val="001E72A4"/>
    <w:rsid w:val="001E7339"/>
    <w:rsid w:val="001E7667"/>
    <w:rsid w:val="001E76BE"/>
    <w:rsid w:val="001E7783"/>
    <w:rsid w:val="001E78F9"/>
    <w:rsid w:val="001E7AAF"/>
    <w:rsid w:val="001F007D"/>
    <w:rsid w:val="001F1295"/>
    <w:rsid w:val="001F1600"/>
    <w:rsid w:val="001F1B7D"/>
    <w:rsid w:val="001F2178"/>
    <w:rsid w:val="001F2C69"/>
    <w:rsid w:val="001F2C88"/>
    <w:rsid w:val="001F322E"/>
    <w:rsid w:val="001F32B0"/>
    <w:rsid w:val="001F33A3"/>
    <w:rsid w:val="001F34B4"/>
    <w:rsid w:val="001F39B9"/>
    <w:rsid w:val="001F3A84"/>
    <w:rsid w:val="001F4109"/>
    <w:rsid w:val="001F438C"/>
    <w:rsid w:val="001F43F8"/>
    <w:rsid w:val="001F4E37"/>
    <w:rsid w:val="001F5006"/>
    <w:rsid w:val="001F530D"/>
    <w:rsid w:val="001F5965"/>
    <w:rsid w:val="001F5A21"/>
    <w:rsid w:val="001F6736"/>
    <w:rsid w:val="001F6785"/>
    <w:rsid w:val="001F691B"/>
    <w:rsid w:val="001F6B43"/>
    <w:rsid w:val="001F6CB8"/>
    <w:rsid w:val="001F75BE"/>
    <w:rsid w:val="001F76A4"/>
    <w:rsid w:val="002003B5"/>
    <w:rsid w:val="00200D85"/>
    <w:rsid w:val="002022F2"/>
    <w:rsid w:val="002025F3"/>
    <w:rsid w:val="0020297F"/>
    <w:rsid w:val="00202F6C"/>
    <w:rsid w:val="002030E1"/>
    <w:rsid w:val="002031E6"/>
    <w:rsid w:val="00203597"/>
    <w:rsid w:val="00203663"/>
    <w:rsid w:val="0020393C"/>
    <w:rsid w:val="00203962"/>
    <w:rsid w:val="00203A8F"/>
    <w:rsid w:val="00204C6D"/>
    <w:rsid w:val="00204D05"/>
    <w:rsid w:val="002053FB"/>
    <w:rsid w:val="00205493"/>
    <w:rsid w:val="00205DDA"/>
    <w:rsid w:val="002066A8"/>
    <w:rsid w:val="00206816"/>
    <w:rsid w:val="00206832"/>
    <w:rsid w:val="00206892"/>
    <w:rsid w:val="00206B07"/>
    <w:rsid w:val="00206C82"/>
    <w:rsid w:val="00206E73"/>
    <w:rsid w:val="00206EA3"/>
    <w:rsid w:val="00207FB8"/>
    <w:rsid w:val="0021000A"/>
    <w:rsid w:val="00210C93"/>
    <w:rsid w:val="00210E11"/>
    <w:rsid w:val="0021112F"/>
    <w:rsid w:val="002114CC"/>
    <w:rsid w:val="00211651"/>
    <w:rsid w:val="00211F9F"/>
    <w:rsid w:val="00212094"/>
    <w:rsid w:val="00212180"/>
    <w:rsid w:val="00212CA4"/>
    <w:rsid w:val="00212CAA"/>
    <w:rsid w:val="00212CC3"/>
    <w:rsid w:val="00213552"/>
    <w:rsid w:val="00213E2D"/>
    <w:rsid w:val="00214971"/>
    <w:rsid w:val="00214B9D"/>
    <w:rsid w:val="00215002"/>
    <w:rsid w:val="002154AF"/>
    <w:rsid w:val="00215BEB"/>
    <w:rsid w:val="00215F3F"/>
    <w:rsid w:val="0021620E"/>
    <w:rsid w:val="0021669D"/>
    <w:rsid w:val="00216984"/>
    <w:rsid w:val="0021730D"/>
    <w:rsid w:val="002174E7"/>
    <w:rsid w:val="00217534"/>
    <w:rsid w:val="002176C5"/>
    <w:rsid w:val="00217710"/>
    <w:rsid w:val="00217769"/>
    <w:rsid w:val="002177AE"/>
    <w:rsid w:val="00217AEC"/>
    <w:rsid w:val="00220345"/>
    <w:rsid w:val="002209A5"/>
    <w:rsid w:val="00221773"/>
    <w:rsid w:val="0022189B"/>
    <w:rsid w:val="002219DD"/>
    <w:rsid w:val="00221AC7"/>
    <w:rsid w:val="00221F1D"/>
    <w:rsid w:val="002223CC"/>
    <w:rsid w:val="002226AE"/>
    <w:rsid w:val="0022294D"/>
    <w:rsid w:val="00222A94"/>
    <w:rsid w:val="00222AD8"/>
    <w:rsid w:val="002237C2"/>
    <w:rsid w:val="00224A89"/>
    <w:rsid w:val="00224B70"/>
    <w:rsid w:val="0022554C"/>
    <w:rsid w:val="00225D76"/>
    <w:rsid w:val="00225D8B"/>
    <w:rsid w:val="00225F1F"/>
    <w:rsid w:val="00225F80"/>
    <w:rsid w:val="00225FFB"/>
    <w:rsid w:val="0022600C"/>
    <w:rsid w:val="00226155"/>
    <w:rsid w:val="00226320"/>
    <w:rsid w:val="00226515"/>
    <w:rsid w:val="00226CD2"/>
    <w:rsid w:val="00226FA5"/>
    <w:rsid w:val="002270DD"/>
    <w:rsid w:val="00227B31"/>
    <w:rsid w:val="00227BFA"/>
    <w:rsid w:val="00227C35"/>
    <w:rsid w:val="0023005E"/>
    <w:rsid w:val="00230533"/>
    <w:rsid w:val="00230893"/>
    <w:rsid w:val="00230967"/>
    <w:rsid w:val="00230B86"/>
    <w:rsid w:val="00230FD7"/>
    <w:rsid w:val="00231C24"/>
    <w:rsid w:val="00231E18"/>
    <w:rsid w:val="00231EEF"/>
    <w:rsid w:val="002324A4"/>
    <w:rsid w:val="0023266A"/>
    <w:rsid w:val="002327C6"/>
    <w:rsid w:val="002328D5"/>
    <w:rsid w:val="00232AFB"/>
    <w:rsid w:val="00232C19"/>
    <w:rsid w:val="00232D5F"/>
    <w:rsid w:val="0023319E"/>
    <w:rsid w:val="00233768"/>
    <w:rsid w:val="00233B52"/>
    <w:rsid w:val="00233C57"/>
    <w:rsid w:val="00234721"/>
    <w:rsid w:val="00234CFF"/>
    <w:rsid w:val="002357DC"/>
    <w:rsid w:val="00235EDF"/>
    <w:rsid w:val="002360EA"/>
    <w:rsid w:val="00236E48"/>
    <w:rsid w:val="002372C0"/>
    <w:rsid w:val="002374B9"/>
    <w:rsid w:val="0023758A"/>
    <w:rsid w:val="00237725"/>
    <w:rsid w:val="00237ED1"/>
    <w:rsid w:val="00240180"/>
    <w:rsid w:val="00240193"/>
    <w:rsid w:val="002404B4"/>
    <w:rsid w:val="00240CE3"/>
    <w:rsid w:val="0024128F"/>
    <w:rsid w:val="002417C6"/>
    <w:rsid w:val="0024187E"/>
    <w:rsid w:val="002425A8"/>
    <w:rsid w:val="002425CB"/>
    <w:rsid w:val="002436EE"/>
    <w:rsid w:val="00243C17"/>
    <w:rsid w:val="00243DC8"/>
    <w:rsid w:val="002441EF"/>
    <w:rsid w:val="00244272"/>
    <w:rsid w:val="002445D0"/>
    <w:rsid w:val="00244623"/>
    <w:rsid w:val="00244838"/>
    <w:rsid w:val="00244D0A"/>
    <w:rsid w:val="00244F2C"/>
    <w:rsid w:val="0024505B"/>
    <w:rsid w:val="00245271"/>
    <w:rsid w:val="00245FD7"/>
    <w:rsid w:val="00246393"/>
    <w:rsid w:val="002464C2"/>
    <w:rsid w:val="002468BE"/>
    <w:rsid w:val="00247077"/>
    <w:rsid w:val="00247350"/>
    <w:rsid w:val="00247694"/>
    <w:rsid w:val="00247CE9"/>
    <w:rsid w:val="002505B7"/>
    <w:rsid w:val="00250D3F"/>
    <w:rsid w:val="002513C8"/>
    <w:rsid w:val="002518A1"/>
    <w:rsid w:val="002518E7"/>
    <w:rsid w:val="00251EA9"/>
    <w:rsid w:val="0025289F"/>
    <w:rsid w:val="00252AF4"/>
    <w:rsid w:val="00252C0C"/>
    <w:rsid w:val="00252C52"/>
    <w:rsid w:val="00252F35"/>
    <w:rsid w:val="00252F4A"/>
    <w:rsid w:val="00252FA2"/>
    <w:rsid w:val="002536E3"/>
    <w:rsid w:val="00253A13"/>
    <w:rsid w:val="00253A5D"/>
    <w:rsid w:val="002541C3"/>
    <w:rsid w:val="0025457C"/>
    <w:rsid w:val="0025489B"/>
    <w:rsid w:val="00254BDF"/>
    <w:rsid w:val="00254E1C"/>
    <w:rsid w:val="00255927"/>
    <w:rsid w:val="00256539"/>
    <w:rsid w:val="00256706"/>
    <w:rsid w:val="00256803"/>
    <w:rsid w:val="00257551"/>
    <w:rsid w:val="00257B38"/>
    <w:rsid w:val="0026002C"/>
    <w:rsid w:val="002607B6"/>
    <w:rsid w:val="0026113E"/>
    <w:rsid w:val="002613AA"/>
    <w:rsid w:val="00261592"/>
    <w:rsid w:val="0026169D"/>
    <w:rsid w:val="00261BBD"/>
    <w:rsid w:val="002621CA"/>
    <w:rsid w:val="002621D7"/>
    <w:rsid w:val="00262804"/>
    <w:rsid w:val="00262D98"/>
    <w:rsid w:val="00262F5A"/>
    <w:rsid w:val="0026313D"/>
    <w:rsid w:val="00263243"/>
    <w:rsid w:val="00263468"/>
    <w:rsid w:val="002637B3"/>
    <w:rsid w:val="00263C96"/>
    <w:rsid w:val="00263CEC"/>
    <w:rsid w:val="00264383"/>
    <w:rsid w:val="00264502"/>
    <w:rsid w:val="00264AF7"/>
    <w:rsid w:val="00264D65"/>
    <w:rsid w:val="00264E5B"/>
    <w:rsid w:val="002654A0"/>
    <w:rsid w:val="00265755"/>
    <w:rsid w:val="00265985"/>
    <w:rsid w:val="0026618D"/>
    <w:rsid w:val="00266392"/>
    <w:rsid w:val="00266757"/>
    <w:rsid w:val="00266C75"/>
    <w:rsid w:val="00267028"/>
    <w:rsid w:val="0026702C"/>
    <w:rsid w:val="00267186"/>
    <w:rsid w:val="0026745B"/>
    <w:rsid w:val="00267AAA"/>
    <w:rsid w:val="00267BF0"/>
    <w:rsid w:val="00267D90"/>
    <w:rsid w:val="00270B26"/>
    <w:rsid w:val="00270C1D"/>
    <w:rsid w:val="00270C57"/>
    <w:rsid w:val="0027114A"/>
    <w:rsid w:val="00271199"/>
    <w:rsid w:val="002715CF"/>
    <w:rsid w:val="00271856"/>
    <w:rsid w:val="00271B95"/>
    <w:rsid w:val="00271D66"/>
    <w:rsid w:val="00271F2F"/>
    <w:rsid w:val="002728D2"/>
    <w:rsid w:val="002728D5"/>
    <w:rsid w:val="002728FE"/>
    <w:rsid w:val="00272D00"/>
    <w:rsid w:val="00272E66"/>
    <w:rsid w:val="00273223"/>
    <w:rsid w:val="002734BF"/>
    <w:rsid w:val="00273692"/>
    <w:rsid w:val="002740FD"/>
    <w:rsid w:val="00274AEB"/>
    <w:rsid w:val="00274B4E"/>
    <w:rsid w:val="00274BB3"/>
    <w:rsid w:val="00274DE9"/>
    <w:rsid w:val="00274EB4"/>
    <w:rsid w:val="00274FFC"/>
    <w:rsid w:val="0027525E"/>
    <w:rsid w:val="00275274"/>
    <w:rsid w:val="0027533D"/>
    <w:rsid w:val="002756A9"/>
    <w:rsid w:val="00275B06"/>
    <w:rsid w:val="00275F36"/>
    <w:rsid w:val="002761FC"/>
    <w:rsid w:val="0027633F"/>
    <w:rsid w:val="00276865"/>
    <w:rsid w:val="00276F2D"/>
    <w:rsid w:val="00276F8E"/>
    <w:rsid w:val="00277B1B"/>
    <w:rsid w:val="0028009A"/>
    <w:rsid w:val="002802FE"/>
    <w:rsid w:val="002806D5"/>
    <w:rsid w:val="0028071B"/>
    <w:rsid w:val="00280AA5"/>
    <w:rsid w:val="00280F4C"/>
    <w:rsid w:val="0028126F"/>
    <w:rsid w:val="0028139C"/>
    <w:rsid w:val="00281803"/>
    <w:rsid w:val="0028182D"/>
    <w:rsid w:val="002822F6"/>
    <w:rsid w:val="0028253C"/>
    <w:rsid w:val="00282787"/>
    <w:rsid w:val="00282944"/>
    <w:rsid w:val="00282A8C"/>
    <w:rsid w:val="00282C2C"/>
    <w:rsid w:val="002830E1"/>
    <w:rsid w:val="00283367"/>
    <w:rsid w:val="0028359D"/>
    <w:rsid w:val="00283765"/>
    <w:rsid w:val="0028380D"/>
    <w:rsid w:val="002838F5"/>
    <w:rsid w:val="00283C0E"/>
    <w:rsid w:val="00283E12"/>
    <w:rsid w:val="00284024"/>
    <w:rsid w:val="00284823"/>
    <w:rsid w:val="00284B21"/>
    <w:rsid w:val="00284D8C"/>
    <w:rsid w:val="0028529A"/>
    <w:rsid w:val="00285354"/>
    <w:rsid w:val="002855C7"/>
    <w:rsid w:val="002857DB"/>
    <w:rsid w:val="002859E5"/>
    <w:rsid w:val="00285C02"/>
    <w:rsid w:val="00285C40"/>
    <w:rsid w:val="00286207"/>
    <w:rsid w:val="002865E7"/>
    <w:rsid w:val="00286FEE"/>
    <w:rsid w:val="0028798F"/>
    <w:rsid w:val="00287A1F"/>
    <w:rsid w:val="00287A8F"/>
    <w:rsid w:val="00287F79"/>
    <w:rsid w:val="00290206"/>
    <w:rsid w:val="002905B3"/>
    <w:rsid w:val="0029066F"/>
    <w:rsid w:val="002913A5"/>
    <w:rsid w:val="00291848"/>
    <w:rsid w:val="00291C0D"/>
    <w:rsid w:val="002920A9"/>
    <w:rsid w:val="002929D7"/>
    <w:rsid w:val="00292CB9"/>
    <w:rsid w:val="00292FEF"/>
    <w:rsid w:val="00293374"/>
    <w:rsid w:val="00293505"/>
    <w:rsid w:val="002938D7"/>
    <w:rsid w:val="00293A1C"/>
    <w:rsid w:val="00293FEE"/>
    <w:rsid w:val="002945C4"/>
    <w:rsid w:val="002947CD"/>
    <w:rsid w:val="00294ADC"/>
    <w:rsid w:val="0029519F"/>
    <w:rsid w:val="002951EA"/>
    <w:rsid w:val="00295980"/>
    <w:rsid w:val="00295D32"/>
    <w:rsid w:val="00296318"/>
    <w:rsid w:val="002963A0"/>
    <w:rsid w:val="002966C3"/>
    <w:rsid w:val="00296B64"/>
    <w:rsid w:val="00297A3A"/>
    <w:rsid w:val="00297C36"/>
    <w:rsid w:val="002A0080"/>
    <w:rsid w:val="002A041E"/>
    <w:rsid w:val="002A050D"/>
    <w:rsid w:val="002A07BA"/>
    <w:rsid w:val="002A0A91"/>
    <w:rsid w:val="002A11F4"/>
    <w:rsid w:val="002A1AEB"/>
    <w:rsid w:val="002A1C0C"/>
    <w:rsid w:val="002A1C82"/>
    <w:rsid w:val="002A1DC7"/>
    <w:rsid w:val="002A1E4A"/>
    <w:rsid w:val="002A24BA"/>
    <w:rsid w:val="002A2553"/>
    <w:rsid w:val="002A29FE"/>
    <w:rsid w:val="002A2A93"/>
    <w:rsid w:val="002A3CE5"/>
    <w:rsid w:val="002A4685"/>
    <w:rsid w:val="002A4918"/>
    <w:rsid w:val="002A4B50"/>
    <w:rsid w:val="002A5A9B"/>
    <w:rsid w:val="002A5E45"/>
    <w:rsid w:val="002A6569"/>
    <w:rsid w:val="002A6697"/>
    <w:rsid w:val="002A67B0"/>
    <w:rsid w:val="002A691E"/>
    <w:rsid w:val="002A6DBF"/>
    <w:rsid w:val="002A6F03"/>
    <w:rsid w:val="002A70AC"/>
    <w:rsid w:val="002B0563"/>
    <w:rsid w:val="002B0A74"/>
    <w:rsid w:val="002B0BAB"/>
    <w:rsid w:val="002B0C48"/>
    <w:rsid w:val="002B1450"/>
    <w:rsid w:val="002B16BA"/>
    <w:rsid w:val="002B18F9"/>
    <w:rsid w:val="002B1E97"/>
    <w:rsid w:val="002B2A0E"/>
    <w:rsid w:val="002B3507"/>
    <w:rsid w:val="002B3915"/>
    <w:rsid w:val="002B41FA"/>
    <w:rsid w:val="002B44A4"/>
    <w:rsid w:val="002B4F2D"/>
    <w:rsid w:val="002B505B"/>
    <w:rsid w:val="002B5A86"/>
    <w:rsid w:val="002B61B7"/>
    <w:rsid w:val="002B62D7"/>
    <w:rsid w:val="002B64DB"/>
    <w:rsid w:val="002B665B"/>
    <w:rsid w:val="002B6666"/>
    <w:rsid w:val="002B6BC9"/>
    <w:rsid w:val="002B6C0D"/>
    <w:rsid w:val="002B6DCD"/>
    <w:rsid w:val="002B76EC"/>
    <w:rsid w:val="002B7CC9"/>
    <w:rsid w:val="002B7D44"/>
    <w:rsid w:val="002B7D88"/>
    <w:rsid w:val="002B7E14"/>
    <w:rsid w:val="002C037B"/>
    <w:rsid w:val="002C0A6C"/>
    <w:rsid w:val="002C10FE"/>
    <w:rsid w:val="002C113D"/>
    <w:rsid w:val="002C139F"/>
    <w:rsid w:val="002C25C3"/>
    <w:rsid w:val="002C26AC"/>
    <w:rsid w:val="002C2B64"/>
    <w:rsid w:val="002C33C0"/>
    <w:rsid w:val="002C3A82"/>
    <w:rsid w:val="002C3B3C"/>
    <w:rsid w:val="002C3D0C"/>
    <w:rsid w:val="002C3ED6"/>
    <w:rsid w:val="002C4096"/>
    <w:rsid w:val="002C482D"/>
    <w:rsid w:val="002C4D5A"/>
    <w:rsid w:val="002C5327"/>
    <w:rsid w:val="002C552D"/>
    <w:rsid w:val="002C559F"/>
    <w:rsid w:val="002C597F"/>
    <w:rsid w:val="002C5D29"/>
    <w:rsid w:val="002C5F0C"/>
    <w:rsid w:val="002C6565"/>
    <w:rsid w:val="002C679D"/>
    <w:rsid w:val="002C6804"/>
    <w:rsid w:val="002C7430"/>
    <w:rsid w:val="002C798E"/>
    <w:rsid w:val="002C7FF9"/>
    <w:rsid w:val="002D019F"/>
    <w:rsid w:val="002D01E1"/>
    <w:rsid w:val="002D05CA"/>
    <w:rsid w:val="002D09A2"/>
    <w:rsid w:val="002D0CA3"/>
    <w:rsid w:val="002D0F57"/>
    <w:rsid w:val="002D1BFA"/>
    <w:rsid w:val="002D1CA0"/>
    <w:rsid w:val="002D22C8"/>
    <w:rsid w:val="002D2992"/>
    <w:rsid w:val="002D2A77"/>
    <w:rsid w:val="002D2E7A"/>
    <w:rsid w:val="002D357E"/>
    <w:rsid w:val="002D3594"/>
    <w:rsid w:val="002D3DB6"/>
    <w:rsid w:val="002D45EE"/>
    <w:rsid w:val="002D4F49"/>
    <w:rsid w:val="002D522A"/>
    <w:rsid w:val="002D56F4"/>
    <w:rsid w:val="002D5859"/>
    <w:rsid w:val="002D5901"/>
    <w:rsid w:val="002D5C54"/>
    <w:rsid w:val="002D615D"/>
    <w:rsid w:val="002D668E"/>
    <w:rsid w:val="002D6C0E"/>
    <w:rsid w:val="002D6C25"/>
    <w:rsid w:val="002D7019"/>
    <w:rsid w:val="002D7976"/>
    <w:rsid w:val="002D7EA0"/>
    <w:rsid w:val="002E0056"/>
    <w:rsid w:val="002E0431"/>
    <w:rsid w:val="002E0CD7"/>
    <w:rsid w:val="002E0E4A"/>
    <w:rsid w:val="002E15BF"/>
    <w:rsid w:val="002E2552"/>
    <w:rsid w:val="002E28C2"/>
    <w:rsid w:val="002E2992"/>
    <w:rsid w:val="002E3AF8"/>
    <w:rsid w:val="002E44CA"/>
    <w:rsid w:val="002E4DF5"/>
    <w:rsid w:val="002E4E81"/>
    <w:rsid w:val="002E5CC0"/>
    <w:rsid w:val="002E6B12"/>
    <w:rsid w:val="002E6EEE"/>
    <w:rsid w:val="002E6FDA"/>
    <w:rsid w:val="002E79CE"/>
    <w:rsid w:val="002E7F64"/>
    <w:rsid w:val="002F07E1"/>
    <w:rsid w:val="002F0F20"/>
    <w:rsid w:val="002F10B4"/>
    <w:rsid w:val="002F12BC"/>
    <w:rsid w:val="002F1956"/>
    <w:rsid w:val="002F1D1C"/>
    <w:rsid w:val="002F1E9D"/>
    <w:rsid w:val="002F2382"/>
    <w:rsid w:val="002F25BB"/>
    <w:rsid w:val="002F284B"/>
    <w:rsid w:val="002F2FBC"/>
    <w:rsid w:val="002F34A7"/>
    <w:rsid w:val="002F48AD"/>
    <w:rsid w:val="002F4AE9"/>
    <w:rsid w:val="002F4D61"/>
    <w:rsid w:val="002F500A"/>
    <w:rsid w:val="002F5177"/>
    <w:rsid w:val="002F5313"/>
    <w:rsid w:val="002F540E"/>
    <w:rsid w:val="002F5564"/>
    <w:rsid w:val="002F55E7"/>
    <w:rsid w:val="002F59F9"/>
    <w:rsid w:val="002F5FE0"/>
    <w:rsid w:val="002F784D"/>
    <w:rsid w:val="0030015B"/>
    <w:rsid w:val="00300165"/>
    <w:rsid w:val="00300464"/>
    <w:rsid w:val="003004D0"/>
    <w:rsid w:val="00300A44"/>
    <w:rsid w:val="00300D97"/>
    <w:rsid w:val="00300E2B"/>
    <w:rsid w:val="003011DB"/>
    <w:rsid w:val="003015FD"/>
    <w:rsid w:val="00301ABD"/>
    <w:rsid w:val="00301C6C"/>
    <w:rsid w:val="00301F2C"/>
    <w:rsid w:val="00302455"/>
    <w:rsid w:val="00302538"/>
    <w:rsid w:val="0030254C"/>
    <w:rsid w:val="00303013"/>
    <w:rsid w:val="003035B9"/>
    <w:rsid w:val="00303646"/>
    <w:rsid w:val="0030380B"/>
    <w:rsid w:val="00303BE9"/>
    <w:rsid w:val="003040B4"/>
    <w:rsid w:val="003045F8"/>
    <w:rsid w:val="00305083"/>
    <w:rsid w:val="003050F5"/>
    <w:rsid w:val="0030514D"/>
    <w:rsid w:val="0030527C"/>
    <w:rsid w:val="003053CD"/>
    <w:rsid w:val="00305C84"/>
    <w:rsid w:val="003062EC"/>
    <w:rsid w:val="003065A9"/>
    <w:rsid w:val="003065AD"/>
    <w:rsid w:val="00306C40"/>
    <w:rsid w:val="00306E9B"/>
    <w:rsid w:val="00306EFB"/>
    <w:rsid w:val="003072BC"/>
    <w:rsid w:val="003105C2"/>
    <w:rsid w:val="0031075C"/>
    <w:rsid w:val="0031089C"/>
    <w:rsid w:val="003111C4"/>
    <w:rsid w:val="00311DE8"/>
    <w:rsid w:val="003131CD"/>
    <w:rsid w:val="003135DF"/>
    <w:rsid w:val="00313BEA"/>
    <w:rsid w:val="00313F28"/>
    <w:rsid w:val="00313FC6"/>
    <w:rsid w:val="0031412C"/>
    <w:rsid w:val="00314C89"/>
    <w:rsid w:val="00315670"/>
    <w:rsid w:val="00315D83"/>
    <w:rsid w:val="00315F64"/>
    <w:rsid w:val="00316599"/>
    <w:rsid w:val="003166F7"/>
    <w:rsid w:val="0031678C"/>
    <w:rsid w:val="00316C1E"/>
    <w:rsid w:val="00316FFF"/>
    <w:rsid w:val="00317353"/>
    <w:rsid w:val="00317451"/>
    <w:rsid w:val="003179E8"/>
    <w:rsid w:val="003203E8"/>
    <w:rsid w:val="00320706"/>
    <w:rsid w:val="00320D39"/>
    <w:rsid w:val="003211D7"/>
    <w:rsid w:val="003217F5"/>
    <w:rsid w:val="0032184A"/>
    <w:rsid w:val="00321948"/>
    <w:rsid w:val="00321CD5"/>
    <w:rsid w:val="003220CA"/>
    <w:rsid w:val="003223F6"/>
    <w:rsid w:val="003224C3"/>
    <w:rsid w:val="00322DE6"/>
    <w:rsid w:val="003230C0"/>
    <w:rsid w:val="003233D4"/>
    <w:rsid w:val="00323AB2"/>
    <w:rsid w:val="00323C2A"/>
    <w:rsid w:val="00323CB7"/>
    <w:rsid w:val="00324301"/>
    <w:rsid w:val="00324386"/>
    <w:rsid w:val="003244F2"/>
    <w:rsid w:val="003249CE"/>
    <w:rsid w:val="00324AA9"/>
    <w:rsid w:val="00324BF3"/>
    <w:rsid w:val="00324D38"/>
    <w:rsid w:val="00324E6E"/>
    <w:rsid w:val="003250CA"/>
    <w:rsid w:val="00325132"/>
    <w:rsid w:val="0032546F"/>
    <w:rsid w:val="003257A4"/>
    <w:rsid w:val="00325E28"/>
    <w:rsid w:val="003261F8"/>
    <w:rsid w:val="00326434"/>
    <w:rsid w:val="00326EB3"/>
    <w:rsid w:val="0032707E"/>
    <w:rsid w:val="003271C9"/>
    <w:rsid w:val="003277F5"/>
    <w:rsid w:val="00327C0F"/>
    <w:rsid w:val="00327D98"/>
    <w:rsid w:val="00327E06"/>
    <w:rsid w:val="003302C9"/>
    <w:rsid w:val="00330469"/>
    <w:rsid w:val="0033058E"/>
    <w:rsid w:val="00330CEC"/>
    <w:rsid w:val="0033143D"/>
    <w:rsid w:val="00331833"/>
    <w:rsid w:val="00331EB6"/>
    <w:rsid w:val="00332036"/>
    <w:rsid w:val="003323C7"/>
    <w:rsid w:val="0033242C"/>
    <w:rsid w:val="00332799"/>
    <w:rsid w:val="00332A9D"/>
    <w:rsid w:val="00332DDD"/>
    <w:rsid w:val="00333974"/>
    <w:rsid w:val="00333A1C"/>
    <w:rsid w:val="00333B29"/>
    <w:rsid w:val="00333B44"/>
    <w:rsid w:val="00333CA1"/>
    <w:rsid w:val="0033468B"/>
    <w:rsid w:val="00335104"/>
    <w:rsid w:val="00335DA0"/>
    <w:rsid w:val="00336010"/>
    <w:rsid w:val="003360A5"/>
    <w:rsid w:val="00336265"/>
    <w:rsid w:val="0033667E"/>
    <w:rsid w:val="0033691D"/>
    <w:rsid w:val="00336A0A"/>
    <w:rsid w:val="00336F6B"/>
    <w:rsid w:val="00337556"/>
    <w:rsid w:val="00337D61"/>
    <w:rsid w:val="0034017B"/>
    <w:rsid w:val="003401AF"/>
    <w:rsid w:val="00340FFE"/>
    <w:rsid w:val="00341164"/>
    <w:rsid w:val="00341D0F"/>
    <w:rsid w:val="0034277B"/>
    <w:rsid w:val="0034294B"/>
    <w:rsid w:val="00342CE5"/>
    <w:rsid w:val="003430D8"/>
    <w:rsid w:val="00343170"/>
    <w:rsid w:val="00343A96"/>
    <w:rsid w:val="00343CE3"/>
    <w:rsid w:val="00343D8B"/>
    <w:rsid w:val="00343F91"/>
    <w:rsid w:val="00344035"/>
    <w:rsid w:val="00344417"/>
    <w:rsid w:val="00344DFF"/>
    <w:rsid w:val="00344FC6"/>
    <w:rsid w:val="00345AA9"/>
    <w:rsid w:val="00345BC2"/>
    <w:rsid w:val="00345E4D"/>
    <w:rsid w:val="00346295"/>
    <w:rsid w:val="00346720"/>
    <w:rsid w:val="003467BB"/>
    <w:rsid w:val="00346E7A"/>
    <w:rsid w:val="00347017"/>
    <w:rsid w:val="00347364"/>
    <w:rsid w:val="00347781"/>
    <w:rsid w:val="0035005E"/>
    <w:rsid w:val="003500E8"/>
    <w:rsid w:val="0035049E"/>
    <w:rsid w:val="003514A3"/>
    <w:rsid w:val="00351807"/>
    <w:rsid w:val="0035197F"/>
    <w:rsid w:val="00351DF6"/>
    <w:rsid w:val="00352224"/>
    <w:rsid w:val="0035275A"/>
    <w:rsid w:val="00352940"/>
    <w:rsid w:val="00352ACE"/>
    <w:rsid w:val="00352CD8"/>
    <w:rsid w:val="00352F3D"/>
    <w:rsid w:val="003532C3"/>
    <w:rsid w:val="003535F3"/>
    <w:rsid w:val="00353EBD"/>
    <w:rsid w:val="00353FF7"/>
    <w:rsid w:val="0035429B"/>
    <w:rsid w:val="003547DD"/>
    <w:rsid w:val="00355046"/>
    <w:rsid w:val="00355D4D"/>
    <w:rsid w:val="00355FBF"/>
    <w:rsid w:val="00356239"/>
    <w:rsid w:val="003565F1"/>
    <w:rsid w:val="0035663D"/>
    <w:rsid w:val="00356B65"/>
    <w:rsid w:val="00356E19"/>
    <w:rsid w:val="00357876"/>
    <w:rsid w:val="00357C3B"/>
    <w:rsid w:val="00357F8B"/>
    <w:rsid w:val="003605FA"/>
    <w:rsid w:val="003608D7"/>
    <w:rsid w:val="00360BCB"/>
    <w:rsid w:val="00360EE0"/>
    <w:rsid w:val="003614AE"/>
    <w:rsid w:val="003617C1"/>
    <w:rsid w:val="003619D7"/>
    <w:rsid w:val="0036279F"/>
    <w:rsid w:val="00362A4C"/>
    <w:rsid w:val="00363342"/>
    <w:rsid w:val="00363696"/>
    <w:rsid w:val="003636E2"/>
    <w:rsid w:val="00363D2B"/>
    <w:rsid w:val="00363E48"/>
    <w:rsid w:val="003647E0"/>
    <w:rsid w:val="00364AFD"/>
    <w:rsid w:val="00364B80"/>
    <w:rsid w:val="00364DF2"/>
    <w:rsid w:val="00364E29"/>
    <w:rsid w:val="003654BA"/>
    <w:rsid w:val="0036597D"/>
    <w:rsid w:val="00365A14"/>
    <w:rsid w:val="00365B46"/>
    <w:rsid w:val="0036650D"/>
    <w:rsid w:val="0036653A"/>
    <w:rsid w:val="003667DF"/>
    <w:rsid w:val="00366F2B"/>
    <w:rsid w:val="00367519"/>
    <w:rsid w:val="00367B5D"/>
    <w:rsid w:val="00367DB0"/>
    <w:rsid w:val="00367F13"/>
    <w:rsid w:val="00367FE5"/>
    <w:rsid w:val="0037088B"/>
    <w:rsid w:val="00370893"/>
    <w:rsid w:val="00370F22"/>
    <w:rsid w:val="003714B7"/>
    <w:rsid w:val="00371E5A"/>
    <w:rsid w:val="003722B1"/>
    <w:rsid w:val="00372999"/>
    <w:rsid w:val="003729ED"/>
    <w:rsid w:val="00372BB6"/>
    <w:rsid w:val="00372F3A"/>
    <w:rsid w:val="003733CA"/>
    <w:rsid w:val="003735CE"/>
    <w:rsid w:val="00373A45"/>
    <w:rsid w:val="00373B53"/>
    <w:rsid w:val="00373CD4"/>
    <w:rsid w:val="003740EF"/>
    <w:rsid w:val="00374B77"/>
    <w:rsid w:val="00374C0A"/>
    <w:rsid w:val="00374D04"/>
    <w:rsid w:val="00375266"/>
    <w:rsid w:val="003754ED"/>
    <w:rsid w:val="0037582C"/>
    <w:rsid w:val="003759AA"/>
    <w:rsid w:val="00375FA9"/>
    <w:rsid w:val="00376496"/>
    <w:rsid w:val="003764FC"/>
    <w:rsid w:val="0037663A"/>
    <w:rsid w:val="00376650"/>
    <w:rsid w:val="00376748"/>
    <w:rsid w:val="003767D4"/>
    <w:rsid w:val="00376CEF"/>
    <w:rsid w:val="00377152"/>
    <w:rsid w:val="00377CDD"/>
    <w:rsid w:val="003806B9"/>
    <w:rsid w:val="00380CDA"/>
    <w:rsid w:val="0038141A"/>
    <w:rsid w:val="00381554"/>
    <w:rsid w:val="003818AF"/>
    <w:rsid w:val="00381C35"/>
    <w:rsid w:val="00381DA4"/>
    <w:rsid w:val="00381F6F"/>
    <w:rsid w:val="00382614"/>
    <w:rsid w:val="003826E1"/>
    <w:rsid w:val="00382911"/>
    <w:rsid w:val="00382BF0"/>
    <w:rsid w:val="00382CCE"/>
    <w:rsid w:val="00382EF4"/>
    <w:rsid w:val="00383491"/>
    <w:rsid w:val="0038386E"/>
    <w:rsid w:val="00384635"/>
    <w:rsid w:val="00384A6D"/>
    <w:rsid w:val="00384A73"/>
    <w:rsid w:val="00385115"/>
    <w:rsid w:val="00385191"/>
    <w:rsid w:val="003851AC"/>
    <w:rsid w:val="0038535F"/>
    <w:rsid w:val="0038565F"/>
    <w:rsid w:val="00385906"/>
    <w:rsid w:val="00385A9A"/>
    <w:rsid w:val="00385EC7"/>
    <w:rsid w:val="00385F9D"/>
    <w:rsid w:val="0038639A"/>
    <w:rsid w:val="003864DE"/>
    <w:rsid w:val="00386598"/>
    <w:rsid w:val="003865A1"/>
    <w:rsid w:val="00386840"/>
    <w:rsid w:val="003868C8"/>
    <w:rsid w:val="003875E6"/>
    <w:rsid w:val="0038777D"/>
    <w:rsid w:val="00387B41"/>
    <w:rsid w:val="0039005E"/>
    <w:rsid w:val="00390B8F"/>
    <w:rsid w:val="00390CA4"/>
    <w:rsid w:val="0039106A"/>
    <w:rsid w:val="003911EE"/>
    <w:rsid w:val="00391213"/>
    <w:rsid w:val="00391501"/>
    <w:rsid w:val="00391763"/>
    <w:rsid w:val="00391A51"/>
    <w:rsid w:val="00391FE8"/>
    <w:rsid w:val="003927A3"/>
    <w:rsid w:val="0039288F"/>
    <w:rsid w:val="00392A6D"/>
    <w:rsid w:val="00392BC6"/>
    <w:rsid w:val="00393BB2"/>
    <w:rsid w:val="003941DC"/>
    <w:rsid w:val="003947BD"/>
    <w:rsid w:val="00394C8F"/>
    <w:rsid w:val="0039500D"/>
    <w:rsid w:val="003950B9"/>
    <w:rsid w:val="00395433"/>
    <w:rsid w:val="00395B97"/>
    <w:rsid w:val="00396025"/>
    <w:rsid w:val="003961B8"/>
    <w:rsid w:val="003965EF"/>
    <w:rsid w:val="00396CDA"/>
    <w:rsid w:val="00396E33"/>
    <w:rsid w:val="00397206"/>
    <w:rsid w:val="003974CA"/>
    <w:rsid w:val="00397AB2"/>
    <w:rsid w:val="00397DE2"/>
    <w:rsid w:val="00397F17"/>
    <w:rsid w:val="003A107D"/>
    <w:rsid w:val="003A1232"/>
    <w:rsid w:val="003A1474"/>
    <w:rsid w:val="003A15F4"/>
    <w:rsid w:val="003A1747"/>
    <w:rsid w:val="003A17C6"/>
    <w:rsid w:val="003A17F0"/>
    <w:rsid w:val="003A1AC3"/>
    <w:rsid w:val="003A1E36"/>
    <w:rsid w:val="003A26F4"/>
    <w:rsid w:val="003A2738"/>
    <w:rsid w:val="003A2A47"/>
    <w:rsid w:val="003A2C35"/>
    <w:rsid w:val="003A2FD5"/>
    <w:rsid w:val="003A3227"/>
    <w:rsid w:val="003A3471"/>
    <w:rsid w:val="003A36FC"/>
    <w:rsid w:val="003A37CA"/>
    <w:rsid w:val="003A3AA5"/>
    <w:rsid w:val="003A3CF7"/>
    <w:rsid w:val="003A3FD1"/>
    <w:rsid w:val="003A45C2"/>
    <w:rsid w:val="003A47EC"/>
    <w:rsid w:val="003A4B04"/>
    <w:rsid w:val="003A4B19"/>
    <w:rsid w:val="003A4E48"/>
    <w:rsid w:val="003A51FF"/>
    <w:rsid w:val="003A5325"/>
    <w:rsid w:val="003A573D"/>
    <w:rsid w:val="003A5E0C"/>
    <w:rsid w:val="003A6099"/>
    <w:rsid w:val="003A60E5"/>
    <w:rsid w:val="003A6440"/>
    <w:rsid w:val="003A6562"/>
    <w:rsid w:val="003A65D8"/>
    <w:rsid w:val="003A6969"/>
    <w:rsid w:val="003A6CC7"/>
    <w:rsid w:val="003A7B88"/>
    <w:rsid w:val="003A7BFC"/>
    <w:rsid w:val="003A7E77"/>
    <w:rsid w:val="003B003A"/>
    <w:rsid w:val="003B0220"/>
    <w:rsid w:val="003B02F7"/>
    <w:rsid w:val="003B0D28"/>
    <w:rsid w:val="003B1552"/>
    <w:rsid w:val="003B187C"/>
    <w:rsid w:val="003B194F"/>
    <w:rsid w:val="003B2321"/>
    <w:rsid w:val="003B2521"/>
    <w:rsid w:val="003B2F81"/>
    <w:rsid w:val="003B326A"/>
    <w:rsid w:val="003B32FF"/>
    <w:rsid w:val="003B4238"/>
    <w:rsid w:val="003B431F"/>
    <w:rsid w:val="003B43E8"/>
    <w:rsid w:val="003B4A5C"/>
    <w:rsid w:val="003B4A6D"/>
    <w:rsid w:val="003B4E4A"/>
    <w:rsid w:val="003B50ED"/>
    <w:rsid w:val="003B5194"/>
    <w:rsid w:val="003B5853"/>
    <w:rsid w:val="003B5CBC"/>
    <w:rsid w:val="003B5DA3"/>
    <w:rsid w:val="003B5DC9"/>
    <w:rsid w:val="003B5EEB"/>
    <w:rsid w:val="003B6288"/>
    <w:rsid w:val="003B6664"/>
    <w:rsid w:val="003B6715"/>
    <w:rsid w:val="003B6A10"/>
    <w:rsid w:val="003B7660"/>
    <w:rsid w:val="003B79D9"/>
    <w:rsid w:val="003B7ED9"/>
    <w:rsid w:val="003C0250"/>
    <w:rsid w:val="003C0368"/>
    <w:rsid w:val="003C0A87"/>
    <w:rsid w:val="003C14AD"/>
    <w:rsid w:val="003C16EA"/>
    <w:rsid w:val="003C17BE"/>
    <w:rsid w:val="003C1961"/>
    <w:rsid w:val="003C1B16"/>
    <w:rsid w:val="003C1D34"/>
    <w:rsid w:val="003C2128"/>
    <w:rsid w:val="003C2458"/>
    <w:rsid w:val="003C2850"/>
    <w:rsid w:val="003C29B3"/>
    <w:rsid w:val="003C2A09"/>
    <w:rsid w:val="003C2FA7"/>
    <w:rsid w:val="003C312C"/>
    <w:rsid w:val="003C3A08"/>
    <w:rsid w:val="003C3A7E"/>
    <w:rsid w:val="003C4206"/>
    <w:rsid w:val="003C4890"/>
    <w:rsid w:val="003C49E1"/>
    <w:rsid w:val="003C4B58"/>
    <w:rsid w:val="003C4C65"/>
    <w:rsid w:val="003C4C95"/>
    <w:rsid w:val="003C4CB4"/>
    <w:rsid w:val="003C5293"/>
    <w:rsid w:val="003C54B5"/>
    <w:rsid w:val="003C5506"/>
    <w:rsid w:val="003C5802"/>
    <w:rsid w:val="003C5D08"/>
    <w:rsid w:val="003C67C3"/>
    <w:rsid w:val="003C698F"/>
    <w:rsid w:val="003C6A21"/>
    <w:rsid w:val="003C6B17"/>
    <w:rsid w:val="003C739C"/>
    <w:rsid w:val="003C7A63"/>
    <w:rsid w:val="003C7CD1"/>
    <w:rsid w:val="003C7DB2"/>
    <w:rsid w:val="003C7E0A"/>
    <w:rsid w:val="003D04CC"/>
    <w:rsid w:val="003D0C07"/>
    <w:rsid w:val="003D10E4"/>
    <w:rsid w:val="003D12EE"/>
    <w:rsid w:val="003D16B6"/>
    <w:rsid w:val="003D23A7"/>
    <w:rsid w:val="003D2589"/>
    <w:rsid w:val="003D25FB"/>
    <w:rsid w:val="003D270B"/>
    <w:rsid w:val="003D2847"/>
    <w:rsid w:val="003D2D13"/>
    <w:rsid w:val="003D2F40"/>
    <w:rsid w:val="003D33B1"/>
    <w:rsid w:val="003D4C38"/>
    <w:rsid w:val="003D4CDA"/>
    <w:rsid w:val="003D4F1C"/>
    <w:rsid w:val="003D517E"/>
    <w:rsid w:val="003D523F"/>
    <w:rsid w:val="003D5289"/>
    <w:rsid w:val="003D58B0"/>
    <w:rsid w:val="003D58FD"/>
    <w:rsid w:val="003D595D"/>
    <w:rsid w:val="003D6455"/>
    <w:rsid w:val="003D6937"/>
    <w:rsid w:val="003D6E9C"/>
    <w:rsid w:val="003D761D"/>
    <w:rsid w:val="003D76E2"/>
    <w:rsid w:val="003D791E"/>
    <w:rsid w:val="003D7953"/>
    <w:rsid w:val="003D7B37"/>
    <w:rsid w:val="003D7ED4"/>
    <w:rsid w:val="003E00CA"/>
    <w:rsid w:val="003E0EE2"/>
    <w:rsid w:val="003E1793"/>
    <w:rsid w:val="003E21A1"/>
    <w:rsid w:val="003E2440"/>
    <w:rsid w:val="003E25C8"/>
    <w:rsid w:val="003E2D47"/>
    <w:rsid w:val="003E2DDD"/>
    <w:rsid w:val="003E2E64"/>
    <w:rsid w:val="003E3924"/>
    <w:rsid w:val="003E3E3A"/>
    <w:rsid w:val="003E42A9"/>
    <w:rsid w:val="003E4914"/>
    <w:rsid w:val="003E4D8A"/>
    <w:rsid w:val="003E4F83"/>
    <w:rsid w:val="003E5A0E"/>
    <w:rsid w:val="003E622B"/>
    <w:rsid w:val="003E672A"/>
    <w:rsid w:val="003E6A90"/>
    <w:rsid w:val="003E733A"/>
    <w:rsid w:val="003E7504"/>
    <w:rsid w:val="003E7A8A"/>
    <w:rsid w:val="003E7C23"/>
    <w:rsid w:val="003F0475"/>
    <w:rsid w:val="003F0541"/>
    <w:rsid w:val="003F0605"/>
    <w:rsid w:val="003F0757"/>
    <w:rsid w:val="003F0FC5"/>
    <w:rsid w:val="003F1317"/>
    <w:rsid w:val="003F1735"/>
    <w:rsid w:val="003F1EA9"/>
    <w:rsid w:val="003F2213"/>
    <w:rsid w:val="003F2604"/>
    <w:rsid w:val="003F2BC4"/>
    <w:rsid w:val="003F2FCA"/>
    <w:rsid w:val="003F3262"/>
    <w:rsid w:val="003F38C6"/>
    <w:rsid w:val="003F3DB0"/>
    <w:rsid w:val="003F4129"/>
    <w:rsid w:val="003F486A"/>
    <w:rsid w:val="003F5097"/>
    <w:rsid w:val="003F532B"/>
    <w:rsid w:val="003F5627"/>
    <w:rsid w:val="003F5848"/>
    <w:rsid w:val="003F5E33"/>
    <w:rsid w:val="003F5F4A"/>
    <w:rsid w:val="003F65F8"/>
    <w:rsid w:val="003F6679"/>
    <w:rsid w:val="003F71C7"/>
    <w:rsid w:val="003F722F"/>
    <w:rsid w:val="003F7338"/>
    <w:rsid w:val="003F76B9"/>
    <w:rsid w:val="003F76EA"/>
    <w:rsid w:val="003F7BFB"/>
    <w:rsid w:val="003F7C4A"/>
    <w:rsid w:val="003F7DE6"/>
    <w:rsid w:val="004001B9"/>
    <w:rsid w:val="004008E1"/>
    <w:rsid w:val="00400A1A"/>
    <w:rsid w:val="00400C97"/>
    <w:rsid w:val="0040104C"/>
    <w:rsid w:val="004010B4"/>
    <w:rsid w:val="00401145"/>
    <w:rsid w:val="0040134F"/>
    <w:rsid w:val="00401389"/>
    <w:rsid w:val="00401711"/>
    <w:rsid w:val="00401AD7"/>
    <w:rsid w:val="004024A9"/>
    <w:rsid w:val="0040268F"/>
    <w:rsid w:val="004029A8"/>
    <w:rsid w:val="00402B65"/>
    <w:rsid w:val="0040353F"/>
    <w:rsid w:val="00403713"/>
    <w:rsid w:val="004037DD"/>
    <w:rsid w:val="00403F2C"/>
    <w:rsid w:val="004040AD"/>
    <w:rsid w:val="004042EE"/>
    <w:rsid w:val="004044E7"/>
    <w:rsid w:val="0040500F"/>
    <w:rsid w:val="00405108"/>
    <w:rsid w:val="00405639"/>
    <w:rsid w:val="0040629B"/>
    <w:rsid w:val="00406507"/>
    <w:rsid w:val="004065EC"/>
    <w:rsid w:val="004065F2"/>
    <w:rsid w:val="004067B5"/>
    <w:rsid w:val="004069A0"/>
    <w:rsid w:val="0040724D"/>
    <w:rsid w:val="00407285"/>
    <w:rsid w:val="00407636"/>
    <w:rsid w:val="00407ADD"/>
    <w:rsid w:val="004102AE"/>
    <w:rsid w:val="00410624"/>
    <w:rsid w:val="004107F4"/>
    <w:rsid w:val="0041087F"/>
    <w:rsid w:val="00410AA9"/>
    <w:rsid w:val="0041106F"/>
    <w:rsid w:val="00411158"/>
    <w:rsid w:val="0041118E"/>
    <w:rsid w:val="004116E8"/>
    <w:rsid w:val="004121DA"/>
    <w:rsid w:val="00412639"/>
    <w:rsid w:val="00412C59"/>
    <w:rsid w:val="00412EED"/>
    <w:rsid w:val="004131A8"/>
    <w:rsid w:val="004138FE"/>
    <w:rsid w:val="00413974"/>
    <w:rsid w:val="00413B5B"/>
    <w:rsid w:val="00413C53"/>
    <w:rsid w:val="00414CFB"/>
    <w:rsid w:val="00414E5A"/>
    <w:rsid w:val="004155DC"/>
    <w:rsid w:val="004156A8"/>
    <w:rsid w:val="004156FC"/>
    <w:rsid w:val="00415A8A"/>
    <w:rsid w:val="00416066"/>
    <w:rsid w:val="00416448"/>
    <w:rsid w:val="004170F2"/>
    <w:rsid w:val="004173FA"/>
    <w:rsid w:val="00417501"/>
    <w:rsid w:val="00420045"/>
    <w:rsid w:val="00420273"/>
    <w:rsid w:val="00420FFA"/>
    <w:rsid w:val="0042117D"/>
    <w:rsid w:val="004215C0"/>
    <w:rsid w:val="004216B5"/>
    <w:rsid w:val="00421C48"/>
    <w:rsid w:val="00421D22"/>
    <w:rsid w:val="00421E6E"/>
    <w:rsid w:val="004220EE"/>
    <w:rsid w:val="00422B9E"/>
    <w:rsid w:val="00422EDA"/>
    <w:rsid w:val="00422F2E"/>
    <w:rsid w:val="00423075"/>
    <w:rsid w:val="0042347A"/>
    <w:rsid w:val="0042362B"/>
    <w:rsid w:val="0042393F"/>
    <w:rsid w:val="0042488E"/>
    <w:rsid w:val="0042514A"/>
    <w:rsid w:val="00425559"/>
    <w:rsid w:val="004255B8"/>
    <w:rsid w:val="00425C13"/>
    <w:rsid w:val="00425C1B"/>
    <w:rsid w:val="00425E7F"/>
    <w:rsid w:val="00426444"/>
    <w:rsid w:val="00426745"/>
    <w:rsid w:val="0042679D"/>
    <w:rsid w:val="00427253"/>
    <w:rsid w:val="0042730F"/>
    <w:rsid w:val="004275FA"/>
    <w:rsid w:val="00427630"/>
    <w:rsid w:val="004276B0"/>
    <w:rsid w:val="00427C8C"/>
    <w:rsid w:val="004301A6"/>
    <w:rsid w:val="0043068F"/>
    <w:rsid w:val="004306F7"/>
    <w:rsid w:val="00430885"/>
    <w:rsid w:val="004309C5"/>
    <w:rsid w:val="00430EA1"/>
    <w:rsid w:val="0043138E"/>
    <w:rsid w:val="00431417"/>
    <w:rsid w:val="00431576"/>
    <w:rsid w:val="004317BC"/>
    <w:rsid w:val="00431C41"/>
    <w:rsid w:val="0043280E"/>
    <w:rsid w:val="00432A71"/>
    <w:rsid w:val="0043393D"/>
    <w:rsid w:val="00433BE8"/>
    <w:rsid w:val="00433DAF"/>
    <w:rsid w:val="00434106"/>
    <w:rsid w:val="00434664"/>
    <w:rsid w:val="004347E5"/>
    <w:rsid w:val="004349CC"/>
    <w:rsid w:val="00434AB9"/>
    <w:rsid w:val="00434ABC"/>
    <w:rsid w:val="0043513C"/>
    <w:rsid w:val="00435287"/>
    <w:rsid w:val="00435342"/>
    <w:rsid w:val="00435608"/>
    <w:rsid w:val="00435CB2"/>
    <w:rsid w:val="004362F6"/>
    <w:rsid w:val="0043647D"/>
    <w:rsid w:val="004365B1"/>
    <w:rsid w:val="004368F7"/>
    <w:rsid w:val="00436B8D"/>
    <w:rsid w:val="00436C3E"/>
    <w:rsid w:val="00436C53"/>
    <w:rsid w:val="00436EE0"/>
    <w:rsid w:val="00436F00"/>
    <w:rsid w:val="00437432"/>
    <w:rsid w:val="004374EA"/>
    <w:rsid w:val="00437572"/>
    <w:rsid w:val="0043769C"/>
    <w:rsid w:val="00437783"/>
    <w:rsid w:val="00437C82"/>
    <w:rsid w:val="00437F50"/>
    <w:rsid w:val="00440069"/>
    <w:rsid w:val="00440A92"/>
    <w:rsid w:val="00440DDC"/>
    <w:rsid w:val="00440DEE"/>
    <w:rsid w:val="00440FB1"/>
    <w:rsid w:val="00441D2C"/>
    <w:rsid w:val="004428F6"/>
    <w:rsid w:val="00442B51"/>
    <w:rsid w:val="00442CF2"/>
    <w:rsid w:val="004430F1"/>
    <w:rsid w:val="00443693"/>
    <w:rsid w:val="004439CA"/>
    <w:rsid w:val="00443C6E"/>
    <w:rsid w:val="00443CC3"/>
    <w:rsid w:val="00443D89"/>
    <w:rsid w:val="0044402A"/>
    <w:rsid w:val="00444497"/>
    <w:rsid w:val="004447A5"/>
    <w:rsid w:val="00445713"/>
    <w:rsid w:val="0044577A"/>
    <w:rsid w:val="00445ADB"/>
    <w:rsid w:val="00446759"/>
    <w:rsid w:val="00446AAA"/>
    <w:rsid w:val="00446B40"/>
    <w:rsid w:val="00446BF1"/>
    <w:rsid w:val="00446E67"/>
    <w:rsid w:val="0044727F"/>
    <w:rsid w:val="00447A6A"/>
    <w:rsid w:val="00447D45"/>
    <w:rsid w:val="00447E47"/>
    <w:rsid w:val="0045014B"/>
    <w:rsid w:val="00450246"/>
    <w:rsid w:val="004503FC"/>
    <w:rsid w:val="00450828"/>
    <w:rsid w:val="00450FD3"/>
    <w:rsid w:val="004511BB"/>
    <w:rsid w:val="0045131C"/>
    <w:rsid w:val="004515D6"/>
    <w:rsid w:val="004517A6"/>
    <w:rsid w:val="00451B00"/>
    <w:rsid w:val="00451D5C"/>
    <w:rsid w:val="0045216F"/>
    <w:rsid w:val="00452318"/>
    <w:rsid w:val="0045236C"/>
    <w:rsid w:val="0045248D"/>
    <w:rsid w:val="0045279C"/>
    <w:rsid w:val="00452980"/>
    <w:rsid w:val="00452AE1"/>
    <w:rsid w:val="00452DC9"/>
    <w:rsid w:val="00452F56"/>
    <w:rsid w:val="00453324"/>
    <w:rsid w:val="00454327"/>
    <w:rsid w:val="00454703"/>
    <w:rsid w:val="00454716"/>
    <w:rsid w:val="00455854"/>
    <w:rsid w:val="00455865"/>
    <w:rsid w:val="00455929"/>
    <w:rsid w:val="004559B6"/>
    <w:rsid w:val="00456430"/>
    <w:rsid w:val="0045660B"/>
    <w:rsid w:val="0045678A"/>
    <w:rsid w:val="0045682B"/>
    <w:rsid w:val="00456C76"/>
    <w:rsid w:val="00456C9A"/>
    <w:rsid w:val="00457765"/>
    <w:rsid w:val="00457B65"/>
    <w:rsid w:val="00457FAD"/>
    <w:rsid w:val="00460090"/>
    <w:rsid w:val="00460300"/>
    <w:rsid w:val="00460511"/>
    <w:rsid w:val="00460BE9"/>
    <w:rsid w:val="00460BFE"/>
    <w:rsid w:val="00461871"/>
    <w:rsid w:val="00461A72"/>
    <w:rsid w:val="00461C3F"/>
    <w:rsid w:val="00461D5D"/>
    <w:rsid w:val="00461D9F"/>
    <w:rsid w:val="0046211E"/>
    <w:rsid w:val="004621A1"/>
    <w:rsid w:val="00462321"/>
    <w:rsid w:val="00462565"/>
    <w:rsid w:val="0046261D"/>
    <w:rsid w:val="0046266E"/>
    <w:rsid w:val="004626B2"/>
    <w:rsid w:val="004628E4"/>
    <w:rsid w:val="00463021"/>
    <w:rsid w:val="00463365"/>
    <w:rsid w:val="004636D3"/>
    <w:rsid w:val="00463E54"/>
    <w:rsid w:val="00464302"/>
    <w:rsid w:val="0046474C"/>
    <w:rsid w:val="00464A4C"/>
    <w:rsid w:val="00464B5B"/>
    <w:rsid w:val="00464BA6"/>
    <w:rsid w:val="00464DBF"/>
    <w:rsid w:val="00465097"/>
    <w:rsid w:val="004652DB"/>
    <w:rsid w:val="004653AB"/>
    <w:rsid w:val="00465453"/>
    <w:rsid w:val="004664B1"/>
    <w:rsid w:val="004667F4"/>
    <w:rsid w:val="004669E5"/>
    <w:rsid w:val="00466C3D"/>
    <w:rsid w:val="00466C84"/>
    <w:rsid w:val="00466D16"/>
    <w:rsid w:val="0046705E"/>
    <w:rsid w:val="004670CC"/>
    <w:rsid w:val="0046724C"/>
    <w:rsid w:val="004673FD"/>
    <w:rsid w:val="00467DA1"/>
    <w:rsid w:val="00467DA8"/>
    <w:rsid w:val="00467E9B"/>
    <w:rsid w:val="00470077"/>
    <w:rsid w:val="0047021B"/>
    <w:rsid w:val="004705DE"/>
    <w:rsid w:val="004707B4"/>
    <w:rsid w:val="004707D3"/>
    <w:rsid w:val="004708A9"/>
    <w:rsid w:val="00470C9C"/>
    <w:rsid w:val="004724E2"/>
    <w:rsid w:val="004726A6"/>
    <w:rsid w:val="0047275B"/>
    <w:rsid w:val="00472799"/>
    <w:rsid w:val="00472981"/>
    <w:rsid w:val="00472DC2"/>
    <w:rsid w:val="00472FD9"/>
    <w:rsid w:val="00473072"/>
    <w:rsid w:val="00473153"/>
    <w:rsid w:val="0047361D"/>
    <w:rsid w:val="00473932"/>
    <w:rsid w:val="00473BC9"/>
    <w:rsid w:val="00473D50"/>
    <w:rsid w:val="00473D64"/>
    <w:rsid w:val="00473F35"/>
    <w:rsid w:val="00474060"/>
    <w:rsid w:val="00474321"/>
    <w:rsid w:val="00474628"/>
    <w:rsid w:val="00474E00"/>
    <w:rsid w:val="00474F13"/>
    <w:rsid w:val="00475573"/>
    <w:rsid w:val="0047594B"/>
    <w:rsid w:val="00475C98"/>
    <w:rsid w:val="00476130"/>
    <w:rsid w:val="00476475"/>
    <w:rsid w:val="0047655C"/>
    <w:rsid w:val="00476602"/>
    <w:rsid w:val="00476821"/>
    <w:rsid w:val="00476AF6"/>
    <w:rsid w:val="00476FC8"/>
    <w:rsid w:val="0047787E"/>
    <w:rsid w:val="00477A35"/>
    <w:rsid w:val="00477DDF"/>
    <w:rsid w:val="00477E84"/>
    <w:rsid w:val="0048051F"/>
    <w:rsid w:val="00480731"/>
    <w:rsid w:val="00480CBC"/>
    <w:rsid w:val="00481152"/>
    <w:rsid w:val="0048137B"/>
    <w:rsid w:val="00481980"/>
    <w:rsid w:val="00481CCE"/>
    <w:rsid w:val="0048213F"/>
    <w:rsid w:val="00482614"/>
    <w:rsid w:val="00482730"/>
    <w:rsid w:val="004827F8"/>
    <w:rsid w:val="00482908"/>
    <w:rsid w:val="00482BF1"/>
    <w:rsid w:val="00483075"/>
    <w:rsid w:val="00483872"/>
    <w:rsid w:val="00483C22"/>
    <w:rsid w:val="004844F2"/>
    <w:rsid w:val="00484A78"/>
    <w:rsid w:val="00484E02"/>
    <w:rsid w:val="00485168"/>
    <w:rsid w:val="0048584E"/>
    <w:rsid w:val="00485902"/>
    <w:rsid w:val="00485A33"/>
    <w:rsid w:val="00485F98"/>
    <w:rsid w:val="0048663F"/>
    <w:rsid w:val="004867FE"/>
    <w:rsid w:val="0048705A"/>
    <w:rsid w:val="00487342"/>
    <w:rsid w:val="004875AD"/>
    <w:rsid w:val="0048761F"/>
    <w:rsid w:val="00487BF8"/>
    <w:rsid w:val="00487F87"/>
    <w:rsid w:val="004903DB"/>
    <w:rsid w:val="00490607"/>
    <w:rsid w:val="00490ADE"/>
    <w:rsid w:val="00491072"/>
    <w:rsid w:val="0049139E"/>
    <w:rsid w:val="00491454"/>
    <w:rsid w:val="00491670"/>
    <w:rsid w:val="00491A21"/>
    <w:rsid w:val="004922BD"/>
    <w:rsid w:val="004924FA"/>
    <w:rsid w:val="00492A69"/>
    <w:rsid w:val="00492CEF"/>
    <w:rsid w:val="00492DEE"/>
    <w:rsid w:val="00492F75"/>
    <w:rsid w:val="0049318E"/>
    <w:rsid w:val="00493199"/>
    <w:rsid w:val="00493292"/>
    <w:rsid w:val="004935BF"/>
    <w:rsid w:val="004938AC"/>
    <w:rsid w:val="00494098"/>
    <w:rsid w:val="00494248"/>
    <w:rsid w:val="00494425"/>
    <w:rsid w:val="00494668"/>
    <w:rsid w:val="004946FD"/>
    <w:rsid w:val="00494776"/>
    <w:rsid w:val="00494859"/>
    <w:rsid w:val="0049528A"/>
    <w:rsid w:val="0049566D"/>
    <w:rsid w:val="004956EE"/>
    <w:rsid w:val="00495B9E"/>
    <w:rsid w:val="00495BE8"/>
    <w:rsid w:val="00495D0F"/>
    <w:rsid w:val="00495D5F"/>
    <w:rsid w:val="00495DA4"/>
    <w:rsid w:val="00496198"/>
    <w:rsid w:val="00496238"/>
    <w:rsid w:val="00496512"/>
    <w:rsid w:val="004969B6"/>
    <w:rsid w:val="00497041"/>
    <w:rsid w:val="004971A2"/>
    <w:rsid w:val="004974EE"/>
    <w:rsid w:val="00497695"/>
    <w:rsid w:val="0049799F"/>
    <w:rsid w:val="00497B1B"/>
    <w:rsid w:val="00497CCB"/>
    <w:rsid w:val="004A092C"/>
    <w:rsid w:val="004A0A4F"/>
    <w:rsid w:val="004A0B38"/>
    <w:rsid w:val="004A0DD3"/>
    <w:rsid w:val="004A0ED8"/>
    <w:rsid w:val="004A0F61"/>
    <w:rsid w:val="004A1146"/>
    <w:rsid w:val="004A11CC"/>
    <w:rsid w:val="004A18BD"/>
    <w:rsid w:val="004A1A64"/>
    <w:rsid w:val="004A20D0"/>
    <w:rsid w:val="004A212B"/>
    <w:rsid w:val="004A26EE"/>
    <w:rsid w:val="004A2988"/>
    <w:rsid w:val="004A2AD2"/>
    <w:rsid w:val="004A2D90"/>
    <w:rsid w:val="004A2E77"/>
    <w:rsid w:val="004A2FB5"/>
    <w:rsid w:val="004A3315"/>
    <w:rsid w:val="004A3539"/>
    <w:rsid w:val="004A353E"/>
    <w:rsid w:val="004A42E8"/>
    <w:rsid w:val="004A453B"/>
    <w:rsid w:val="004A47C2"/>
    <w:rsid w:val="004A48D0"/>
    <w:rsid w:val="004A513F"/>
    <w:rsid w:val="004A518B"/>
    <w:rsid w:val="004A57D1"/>
    <w:rsid w:val="004A6101"/>
    <w:rsid w:val="004A6190"/>
    <w:rsid w:val="004A61D5"/>
    <w:rsid w:val="004A667A"/>
    <w:rsid w:val="004A6DA5"/>
    <w:rsid w:val="004A6F58"/>
    <w:rsid w:val="004A7232"/>
    <w:rsid w:val="004A76CA"/>
    <w:rsid w:val="004A7AD7"/>
    <w:rsid w:val="004A7CD4"/>
    <w:rsid w:val="004B00EC"/>
    <w:rsid w:val="004B062E"/>
    <w:rsid w:val="004B0E35"/>
    <w:rsid w:val="004B0F85"/>
    <w:rsid w:val="004B1092"/>
    <w:rsid w:val="004B125D"/>
    <w:rsid w:val="004B130F"/>
    <w:rsid w:val="004B16BA"/>
    <w:rsid w:val="004B1EE4"/>
    <w:rsid w:val="004B1F54"/>
    <w:rsid w:val="004B2286"/>
    <w:rsid w:val="004B2309"/>
    <w:rsid w:val="004B2395"/>
    <w:rsid w:val="004B2642"/>
    <w:rsid w:val="004B295D"/>
    <w:rsid w:val="004B29C3"/>
    <w:rsid w:val="004B2C45"/>
    <w:rsid w:val="004B2D0D"/>
    <w:rsid w:val="004B2DF0"/>
    <w:rsid w:val="004B3851"/>
    <w:rsid w:val="004B3858"/>
    <w:rsid w:val="004B3891"/>
    <w:rsid w:val="004B3954"/>
    <w:rsid w:val="004B4206"/>
    <w:rsid w:val="004B44F5"/>
    <w:rsid w:val="004B455B"/>
    <w:rsid w:val="004B47E8"/>
    <w:rsid w:val="004B4BFB"/>
    <w:rsid w:val="004B4CD2"/>
    <w:rsid w:val="004B5137"/>
    <w:rsid w:val="004B5B0F"/>
    <w:rsid w:val="004B64A6"/>
    <w:rsid w:val="004B65FE"/>
    <w:rsid w:val="004B6DC6"/>
    <w:rsid w:val="004B6E92"/>
    <w:rsid w:val="004B7637"/>
    <w:rsid w:val="004B7A01"/>
    <w:rsid w:val="004B7C1F"/>
    <w:rsid w:val="004C086A"/>
    <w:rsid w:val="004C0A82"/>
    <w:rsid w:val="004C0CA2"/>
    <w:rsid w:val="004C0D3C"/>
    <w:rsid w:val="004C1448"/>
    <w:rsid w:val="004C1B81"/>
    <w:rsid w:val="004C209A"/>
    <w:rsid w:val="004C22C9"/>
    <w:rsid w:val="004C2522"/>
    <w:rsid w:val="004C26A7"/>
    <w:rsid w:val="004C27D7"/>
    <w:rsid w:val="004C328A"/>
    <w:rsid w:val="004C3F7B"/>
    <w:rsid w:val="004C442A"/>
    <w:rsid w:val="004C4C8B"/>
    <w:rsid w:val="004C4EF0"/>
    <w:rsid w:val="004C507E"/>
    <w:rsid w:val="004C5BC5"/>
    <w:rsid w:val="004C60C7"/>
    <w:rsid w:val="004C6643"/>
    <w:rsid w:val="004C69A7"/>
    <w:rsid w:val="004C70D6"/>
    <w:rsid w:val="004C713A"/>
    <w:rsid w:val="004C78C4"/>
    <w:rsid w:val="004C7B04"/>
    <w:rsid w:val="004C7E21"/>
    <w:rsid w:val="004C7FB1"/>
    <w:rsid w:val="004D03E4"/>
    <w:rsid w:val="004D0BA1"/>
    <w:rsid w:val="004D0E03"/>
    <w:rsid w:val="004D13C6"/>
    <w:rsid w:val="004D1AF0"/>
    <w:rsid w:val="004D1CF4"/>
    <w:rsid w:val="004D2578"/>
    <w:rsid w:val="004D28D5"/>
    <w:rsid w:val="004D2F53"/>
    <w:rsid w:val="004D30A2"/>
    <w:rsid w:val="004D338B"/>
    <w:rsid w:val="004D3457"/>
    <w:rsid w:val="004D36CC"/>
    <w:rsid w:val="004D40ED"/>
    <w:rsid w:val="004D443D"/>
    <w:rsid w:val="004D4964"/>
    <w:rsid w:val="004D4B16"/>
    <w:rsid w:val="004D514E"/>
    <w:rsid w:val="004D5345"/>
    <w:rsid w:val="004D53CC"/>
    <w:rsid w:val="004D60A4"/>
    <w:rsid w:val="004D66C6"/>
    <w:rsid w:val="004D69F8"/>
    <w:rsid w:val="004D72CC"/>
    <w:rsid w:val="004D733D"/>
    <w:rsid w:val="004D75D7"/>
    <w:rsid w:val="004D76AF"/>
    <w:rsid w:val="004D7901"/>
    <w:rsid w:val="004D7E78"/>
    <w:rsid w:val="004E0762"/>
    <w:rsid w:val="004E07F0"/>
    <w:rsid w:val="004E0804"/>
    <w:rsid w:val="004E08EB"/>
    <w:rsid w:val="004E1608"/>
    <w:rsid w:val="004E17EF"/>
    <w:rsid w:val="004E182E"/>
    <w:rsid w:val="004E225A"/>
    <w:rsid w:val="004E291C"/>
    <w:rsid w:val="004E2A2E"/>
    <w:rsid w:val="004E2B4F"/>
    <w:rsid w:val="004E2CC8"/>
    <w:rsid w:val="004E2E22"/>
    <w:rsid w:val="004E373F"/>
    <w:rsid w:val="004E3EAE"/>
    <w:rsid w:val="004E40F3"/>
    <w:rsid w:val="004E44EB"/>
    <w:rsid w:val="004E4564"/>
    <w:rsid w:val="004E4D24"/>
    <w:rsid w:val="004E5329"/>
    <w:rsid w:val="004E564E"/>
    <w:rsid w:val="004E5E6E"/>
    <w:rsid w:val="004E6457"/>
    <w:rsid w:val="004E660B"/>
    <w:rsid w:val="004E6828"/>
    <w:rsid w:val="004E6A76"/>
    <w:rsid w:val="004E6AAD"/>
    <w:rsid w:val="004E6C5D"/>
    <w:rsid w:val="004E7379"/>
    <w:rsid w:val="004E7418"/>
    <w:rsid w:val="004E744E"/>
    <w:rsid w:val="004E7B06"/>
    <w:rsid w:val="004E7C88"/>
    <w:rsid w:val="004E7FD7"/>
    <w:rsid w:val="004F0514"/>
    <w:rsid w:val="004F0B63"/>
    <w:rsid w:val="004F0D2D"/>
    <w:rsid w:val="004F1159"/>
    <w:rsid w:val="004F1477"/>
    <w:rsid w:val="004F1EE8"/>
    <w:rsid w:val="004F1F10"/>
    <w:rsid w:val="004F2302"/>
    <w:rsid w:val="004F288C"/>
    <w:rsid w:val="004F28F0"/>
    <w:rsid w:val="004F2C48"/>
    <w:rsid w:val="004F37C2"/>
    <w:rsid w:val="004F3E9A"/>
    <w:rsid w:val="004F4401"/>
    <w:rsid w:val="004F4A66"/>
    <w:rsid w:val="004F504F"/>
    <w:rsid w:val="004F521F"/>
    <w:rsid w:val="004F5BBD"/>
    <w:rsid w:val="004F6142"/>
    <w:rsid w:val="004F6293"/>
    <w:rsid w:val="004F62BE"/>
    <w:rsid w:val="004F68E0"/>
    <w:rsid w:val="004F6A98"/>
    <w:rsid w:val="004F6E89"/>
    <w:rsid w:val="004F720C"/>
    <w:rsid w:val="004F757F"/>
    <w:rsid w:val="004F75DB"/>
    <w:rsid w:val="004F7703"/>
    <w:rsid w:val="004F7D79"/>
    <w:rsid w:val="004F7E6E"/>
    <w:rsid w:val="004F7F68"/>
    <w:rsid w:val="0050077A"/>
    <w:rsid w:val="00501632"/>
    <w:rsid w:val="00501BD7"/>
    <w:rsid w:val="00502149"/>
    <w:rsid w:val="0050224A"/>
    <w:rsid w:val="00502288"/>
    <w:rsid w:val="00502462"/>
    <w:rsid w:val="005026A3"/>
    <w:rsid w:val="00502A5D"/>
    <w:rsid w:val="00502B51"/>
    <w:rsid w:val="00502C72"/>
    <w:rsid w:val="005030BA"/>
    <w:rsid w:val="005030DD"/>
    <w:rsid w:val="0050312B"/>
    <w:rsid w:val="005034B8"/>
    <w:rsid w:val="0050379F"/>
    <w:rsid w:val="005037F1"/>
    <w:rsid w:val="00503898"/>
    <w:rsid w:val="005038A8"/>
    <w:rsid w:val="00503AEC"/>
    <w:rsid w:val="00503EDF"/>
    <w:rsid w:val="00503EEF"/>
    <w:rsid w:val="0050400A"/>
    <w:rsid w:val="00504275"/>
    <w:rsid w:val="0050429A"/>
    <w:rsid w:val="005048D3"/>
    <w:rsid w:val="00504B5E"/>
    <w:rsid w:val="00505A0B"/>
    <w:rsid w:val="00505BDB"/>
    <w:rsid w:val="00506387"/>
    <w:rsid w:val="00506924"/>
    <w:rsid w:val="005071F7"/>
    <w:rsid w:val="005077DF"/>
    <w:rsid w:val="005079E4"/>
    <w:rsid w:val="00507B06"/>
    <w:rsid w:val="00507CA7"/>
    <w:rsid w:val="005103E7"/>
    <w:rsid w:val="0051064C"/>
    <w:rsid w:val="005107C5"/>
    <w:rsid w:val="00510A98"/>
    <w:rsid w:val="00510D49"/>
    <w:rsid w:val="005110A6"/>
    <w:rsid w:val="005115BF"/>
    <w:rsid w:val="005117E3"/>
    <w:rsid w:val="00511904"/>
    <w:rsid w:val="00512116"/>
    <w:rsid w:val="00512DC3"/>
    <w:rsid w:val="00513685"/>
    <w:rsid w:val="005139B8"/>
    <w:rsid w:val="00513BA6"/>
    <w:rsid w:val="00513D3F"/>
    <w:rsid w:val="005148C1"/>
    <w:rsid w:val="005149DF"/>
    <w:rsid w:val="005159A8"/>
    <w:rsid w:val="00515A5A"/>
    <w:rsid w:val="00515B85"/>
    <w:rsid w:val="00515FE9"/>
    <w:rsid w:val="00516FB7"/>
    <w:rsid w:val="0051730B"/>
    <w:rsid w:val="00517394"/>
    <w:rsid w:val="00517960"/>
    <w:rsid w:val="00517C87"/>
    <w:rsid w:val="00520462"/>
    <w:rsid w:val="0052049E"/>
    <w:rsid w:val="005204B2"/>
    <w:rsid w:val="00520556"/>
    <w:rsid w:val="005207C2"/>
    <w:rsid w:val="00520864"/>
    <w:rsid w:val="005209A2"/>
    <w:rsid w:val="00520E86"/>
    <w:rsid w:val="005212A8"/>
    <w:rsid w:val="0052162E"/>
    <w:rsid w:val="005224DF"/>
    <w:rsid w:val="00522CF3"/>
    <w:rsid w:val="0052306E"/>
    <w:rsid w:val="00523A8C"/>
    <w:rsid w:val="00524464"/>
    <w:rsid w:val="00524506"/>
    <w:rsid w:val="0052493C"/>
    <w:rsid w:val="00524C92"/>
    <w:rsid w:val="0052528A"/>
    <w:rsid w:val="0052532B"/>
    <w:rsid w:val="0052533B"/>
    <w:rsid w:val="005259C9"/>
    <w:rsid w:val="00525ADD"/>
    <w:rsid w:val="00525C05"/>
    <w:rsid w:val="00525D7D"/>
    <w:rsid w:val="00525E7A"/>
    <w:rsid w:val="0052605C"/>
    <w:rsid w:val="00526111"/>
    <w:rsid w:val="005266F4"/>
    <w:rsid w:val="0052675C"/>
    <w:rsid w:val="005268AA"/>
    <w:rsid w:val="005269BC"/>
    <w:rsid w:val="00526CA0"/>
    <w:rsid w:val="00527091"/>
    <w:rsid w:val="00527512"/>
    <w:rsid w:val="00527A34"/>
    <w:rsid w:val="00527B5E"/>
    <w:rsid w:val="00527B7D"/>
    <w:rsid w:val="00530600"/>
    <w:rsid w:val="00530A87"/>
    <w:rsid w:val="005312CA"/>
    <w:rsid w:val="005315C1"/>
    <w:rsid w:val="005317A7"/>
    <w:rsid w:val="00531860"/>
    <w:rsid w:val="00531A18"/>
    <w:rsid w:val="00531A83"/>
    <w:rsid w:val="00531E40"/>
    <w:rsid w:val="0053205D"/>
    <w:rsid w:val="00532083"/>
    <w:rsid w:val="00532406"/>
    <w:rsid w:val="0053259F"/>
    <w:rsid w:val="00532969"/>
    <w:rsid w:val="005329DF"/>
    <w:rsid w:val="00532B4F"/>
    <w:rsid w:val="00532B8F"/>
    <w:rsid w:val="005339F3"/>
    <w:rsid w:val="00533E92"/>
    <w:rsid w:val="0053408A"/>
    <w:rsid w:val="00534B6D"/>
    <w:rsid w:val="0053559A"/>
    <w:rsid w:val="00535DA2"/>
    <w:rsid w:val="00535F55"/>
    <w:rsid w:val="005360BF"/>
    <w:rsid w:val="00536261"/>
    <w:rsid w:val="00536398"/>
    <w:rsid w:val="00536EB2"/>
    <w:rsid w:val="0053714E"/>
    <w:rsid w:val="005373E0"/>
    <w:rsid w:val="00537686"/>
    <w:rsid w:val="00537A14"/>
    <w:rsid w:val="00537BA5"/>
    <w:rsid w:val="00537C4E"/>
    <w:rsid w:val="00537E4E"/>
    <w:rsid w:val="005407BB"/>
    <w:rsid w:val="0054135F"/>
    <w:rsid w:val="00541402"/>
    <w:rsid w:val="00541488"/>
    <w:rsid w:val="00541C1A"/>
    <w:rsid w:val="00541CD7"/>
    <w:rsid w:val="00542187"/>
    <w:rsid w:val="005422A8"/>
    <w:rsid w:val="00542837"/>
    <w:rsid w:val="00542B72"/>
    <w:rsid w:val="00542CAD"/>
    <w:rsid w:val="00542DAA"/>
    <w:rsid w:val="00542DFC"/>
    <w:rsid w:val="005433A8"/>
    <w:rsid w:val="005437B9"/>
    <w:rsid w:val="005438AF"/>
    <w:rsid w:val="00543F57"/>
    <w:rsid w:val="005440DE"/>
    <w:rsid w:val="00544162"/>
    <w:rsid w:val="00544EF1"/>
    <w:rsid w:val="00545697"/>
    <w:rsid w:val="0054585D"/>
    <w:rsid w:val="00545879"/>
    <w:rsid w:val="00545A08"/>
    <w:rsid w:val="00545A4F"/>
    <w:rsid w:val="00545D00"/>
    <w:rsid w:val="00545D32"/>
    <w:rsid w:val="00545D4A"/>
    <w:rsid w:val="00545E04"/>
    <w:rsid w:val="00545FE9"/>
    <w:rsid w:val="00546067"/>
    <w:rsid w:val="00546234"/>
    <w:rsid w:val="005466DD"/>
    <w:rsid w:val="005466EB"/>
    <w:rsid w:val="0054693B"/>
    <w:rsid w:val="00546E5D"/>
    <w:rsid w:val="0054708D"/>
    <w:rsid w:val="005472A7"/>
    <w:rsid w:val="005476B8"/>
    <w:rsid w:val="005478FD"/>
    <w:rsid w:val="00547903"/>
    <w:rsid w:val="00547A1D"/>
    <w:rsid w:val="00547BA6"/>
    <w:rsid w:val="00547F5D"/>
    <w:rsid w:val="00550023"/>
    <w:rsid w:val="005509F6"/>
    <w:rsid w:val="00550C69"/>
    <w:rsid w:val="0055140D"/>
    <w:rsid w:val="0055156B"/>
    <w:rsid w:val="0055160E"/>
    <w:rsid w:val="00551677"/>
    <w:rsid w:val="005517B8"/>
    <w:rsid w:val="00551FB8"/>
    <w:rsid w:val="005523FA"/>
    <w:rsid w:val="005527F7"/>
    <w:rsid w:val="00553573"/>
    <w:rsid w:val="00553F2B"/>
    <w:rsid w:val="005545C2"/>
    <w:rsid w:val="00554AB2"/>
    <w:rsid w:val="0055509F"/>
    <w:rsid w:val="005550CA"/>
    <w:rsid w:val="00555492"/>
    <w:rsid w:val="00555B2F"/>
    <w:rsid w:val="005566AF"/>
    <w:rsid w:val="00556748"/>
    <w:rsid w:val="00556A03"/>
    <w:rsid w:val="005571DD"/>
    <w:rsid w:val="005575A4"/>
    <w:rsid w:val="00557727"/>
    <w:rsid w:val="00560348"/>
    <w:rsid w:val="005603C8"/>
    <w:rsid w:val="00560595"/>
    <w:rsid w:val="0056071A"/>
    <w:rsid w:val="00560A26"/>
    <w:rsid w:val="00560B96"/>
    <w:rsid w:val="00560D4D"/>
    <w:rsid w:val="0056166E"/>
    <w:rsid w:val="00561A0B"/>
    <w:rsid w:val="00561DE2"/>
    <w:rsid w:val="00561E94"/>
    <w:rsid w:val="005623A7"/>
    <w:rsid w:val="0056248A"/>
    <w:rsid w:val="005626BB"/>
    <w:rsid w:val="00562830"/>
    <w:rsid w:val="005630D6"/>
    <w:rsid w:val="005633F8"/>
    <w:rsid w:val="00563500"/>
    <w:rsid w:val="0056352C"/>
    <w:rsid w:val="00563760"/>
    <w:rsid w:val="00563C7B"/>
    <w:rsid w:val="00563DCC"/>
    <w:rsid w:val="00564D5A"/>
    <w:rsid w:val="00564D72"/>
    <w:rsid w:val="00564EB7"/>
    <w:rsid w:val="00564FB8"/>
    <w:rsid w:val="005653DC"/>
    <w:rsid w:val="00565DF0"/>
    <w:rsid w:val="00566037"/>
    <w:rsid w:val="00566098"/>
    <w:rsid w:val="005667BC"/>
    <w:rsid w:val="00566996"/>
    <w:rsid w:val="00566DE8"/>
    <w:rsid w:val="0056730E"/>
    <w:rsid w:val="0056774A"/>
    <w:rsid w:val="0057015B"/>
    <w:rsid w:val="005702F0"/>
    <w:rsid w:val="00570304"/>
    <w:rsid w:val="00570413"/>
    <w:rsid w:val="00570A1D"/>
    <w:rsid w:val="00570D47"/>
    <w:rsid w:val="00571157"/>
    <w:rsid w:val="005712BF"/>
    <w:rsid w:val="005712C9"/>
    <w:rsid w:val="00571C8C"/>
    <w:rsid w:val="00571F07"/>
    <w:rsid w:val="00573331"/>
    <w:rsid w:val="00573403"/>
    <w:rsid w:val="00573736"/>
    <w:rsid w:val="005739F1"/>
    <w:rsid w:val="00574003"/>
    <w:rsid w:val="00574103"/>
    <w:rsid w:val="00574BDF"/>
    <w:rsid w:val="00574D36"/>
    <w:rsid w:val="005751CB"/>
    <w:rsid w:val="00575223"/>
    <w:rsid w:val="0057527C"/>
    <w:rsid w:val="00575A24"/>
    <w:rsid w:val="005760D5"/>
    <w:rsid w:val="00576418"/>
    <w:rsid w:val="00576B0C"/>
    <w:rsid w:val="00576CB7"/>
    <w:rsid w:val="00576D67"/>
    <w:rsid w:val="005771F9"/>
    <w:rsid w:val="00577CBB"/>
    <w:rsid w:val="00577D4F"/>
    <w:rsid w:val="005801AA"/>
    <w:rsid w:val="00580400"/>
    <w:rsid w:val="005804D7"/>
    <w:rsid w:val="005807A0"/>
    <w:rsid w:val="0058083F"/>
    <w:rsid w:val="00580876"/>
    <w:rsid w:val="00580909"/>
    <w:rsid w:val="0058091B"/>
    <w:rsid w:val="00580E4B"/>
    <w:rsid w:val="00580E52"/>
    <w:rsid w:val="00581181"/>
    <w:rsid w:val="00581294"/>
    <w:rsid w:val="005813F7"/>
    <w:rsid w:val="00581A3E"/>
    <w:rsid w:val="0058265C"/>
    <w:rsid w:val="00582DF0"/>
    <w:rsid w:val="00582F89"/>
    <w:rsid w:val="00583151"/>
    <w:rsid w:val="00583714"/>
    <w:rsid w:val="00583B57"/>
    <w:rsid w:val="00583D24"/>
    <w:rsid w:val="0058410F"/>
    <w:rsid w:val="00584467"/>
    <w:rsid w:val="00584715"/>
    <w:rsid w:val="00584910"/>
    <w:rsid w:val="00584C0C"/>
    <w:rsid w:val="00584CE0"/>
    <w:rsid w:val="00585B0F"/>
    <w:rsid w:val="00585B98"/>
    <w:rsid w:val="00585F50"/>
    <w:rsid w:val="00586207"/>
    <w:rsid w:val="005864A8"/>
    <w:rsid w:val="005865F9"/>
    <w:rsid w:val="0058666F"/>
    <w:rsid w:val="00586768"/>
    <w:rsid w:val="00586B37"/>
    <w:rsid w:val="00586C8A"/>
    <w:rsid w:val="00587E11"/>
    <w:rsid w:val="0059065D"/>
    <w:rsid w:val="00590979"/>
    <w:rsid w:val="00590B39"/>
    <w:rsid w:val="005915CA"/>
    <w:rsid w:val="005918B6"/>
    <w:rsid w:val="00591BFE"/>
    <w:rsid w:val="00591CC7"/>
    <w:rsid w:val="00591F2B"/>
    <w:rsid w:val="0059287E"/>
    <w:rsid w:val="00592EDF"/>
    <w:rsid w:val="00592F4A"/>
    <w:rsid w:val="00592FD3"/>
    <w:rsid w:val="0059361C"/>
    <w:rsid w:val="00593DC1"/>
    <w:rsid w:val="005955D0"/>
    <w:rsid w:val="00595631"/>
    <w:rsid w:val="00595B10"/>
    <w:rsid w:val="00595B21"/>
    <w:rsid w:val="00596324"/>
    <w:rsid w:val="00596804"/>
    <w:rsid w:val="005970E7"/>
    <w:rsid w:val="00597113"/>
    <w:rsid w:val="00597278"/>
    <w:rsid w:val="00597555"/>
    <w:rsid w:val="00597B4D"/>
    <w:rsid w:val="00597EAE"/>
    <w:rsid w:val="005A0196"/>
    <w:rsid w:val="005A0A3B"/>
    <w:rsid w:val="005A0D73"/>
    <w:rsid w:val="005A0FC4"/>
    <w:rsid w:val="005A0FE7"/>
    <w:rsid w:val="005A1092"/>
    <w:rsid w:val="005A10BB"/>
    <w:rsid w:val="005A1B0B"/>
    <w:rsid w:val="005A1D2D"/>
    <w:rsid w:val="005A25AD"/>
    <w:rsid w:val="005A2D64"/>
    <w:rsid w:val="005A2F99"/>
    <w:rsid w:val="005A3255"/>
    <w:rsid w:val="005A3582"/>
    <w:rsid w:val="005A3A0C"/>
    <w:rsid w:val="005A4636"/>
    <w:rsid w:val="005A4960"/>
    <w:rsid w:val="005A4C90"/>
    <w:rsid w:val="005A4D4E"/>
    <w:rsid w:val="005A5402"/>
    <w:rsid w:val="005A5A25"/>
    <w:rsid w:val="005A62A8"/>
    <w:rsid w:val="005A6360"/>
    <w:rsid w:val="005A638E"/>
    <w:rsid w:val="005A63E9"/>
    <w:rsid w:val="005A65E2"/>
    <w:rsid w:val="005A70AB"/>
    <w:rsid w:val="005A7CAE"/>
    <w:rsid w:val="005B0435"/>
    <w:rsid w:val="005B055B"/>
    <w:rsid w:val="005B0647"/>
    <w:rsid w:val="005B0958"/>
    <w:rsid w:val="005B0974"/>
    <w:rsid w:val="005B0E6A"/>
    <w:rsid w:val="005B0E91"/>
    <w:rsid w:val="005B0E92"/>
    <w:rsid w:val="005B1067"/>
    <w:rsid w:val="005B1071"/>
    <w:rsid w:val="005B127D"/>
    <w:rsid w:val="005B1443"/>
    <w:rsid w:val="005B1597"/>
    <w:rsid w:val="005B170B"/>
    <w:rsid w:val="005B1D27"/>
    <w:rsid w:val="005B2920"/>
    <w:rsid w:val="005B2965"/>
    <w:rsid w:val="005B2BAB"/>
    <w:rsid w:val="005B360C"/>
    <w:rsid w:val="005B3D84"/>
    <w:rsid w:val="005B3FE9"/>
    <w:rsid w:val="005B416E"/>
    <w:rsid w:val="005B42BA"/>
    <w:rsid w:val="005B45FF"/>
    <w:rsid w:val="005B4846"/>
    <w:rsid w:val="005B498E"/>
    <w:rsid w:val="005B4E7C"/>
    <w:rsid w:val="005B5390"/>
    <w:rsid w:val="005B547D"/>
    <w:rsid w:val="005B5C84"/>
    <w:rsid w:val="005B60E4"/>
    <w:rsid w:val="005B6452"/>
    <w:rsid w:val="005B64CB"/>
    <w:rsid w:val="005B65FE"/>
    <w:rsid w:val="005B6999"/>
    <w:rsid w:val="005B6A7C"/>
    <w:rsid w:val="005B6A9C"/>
    <w:rsid w:val="005B6EC7"/>
    <w:rsid w:val="005B6FD6"/>
    <w:rsid w:val="005B71C2"/>
    <w:rsid w:val="005B7738"/>
    <w:rsid w:val="005B79C2"/>
    <w:rsid w:val="005B79EB"/>
    <w:rsid w:val="005B7AB7"/>
    <w:rsid w:val="005B7D13"/>
    <w:rsid w:val="005C00DC"/>
    <w:rsid w:val="005C0358"/>
    <w:rsid w:val="005C0378"/>
    <w:rsid w:val="005C0C20"/>
    <w:rsid w:val="005C1856"/>
    <w:rsid w:val="005C2A18"/>
    <w:rsid w:val="005C2B7D"/>
    <w:rsid w:val="005C2EC9"/>
    <w:rsid w:val="005C2F67"/>
    <w:rsid w:val="005C3406"/>
    <w:rsid w:val="005C342D"/>
    <w:rsid w:val="005C3661"/>
    <w:rsid w:val="005C3923"/>
    <w:rsid w:val="005C3AB7"/>
    <w:rsid w:val="005C3B1B"/>
    <w:rsid w:val="005C46D6"/>
    <w:rsid w:val="005C48A4"/>
    <w:rsid w:val="005C4AD9"/>
    <w:rsid w:val="005C5545"/>
    <w:rsid w:val="005C5D5E"/>
    <w:rsid w:val="005C5E8F"/>
    <w:rsid w:val="005C62D4"/>
    <w:rsid w:val="005C639D"/>
    <w:rsid w:val="005C6777"/>
    <w:rsid w:val="005C6F63"/>
    <w:rsid w:val="005C7C1C"/>
    <w:rsid w:val="005C7C8A"/>
    <w:rsid w:val="005D04BA"/>
    <w:rsid w:val="005D0E05"/>
    <w:rsid w:val="005D138D"/>
    <w:rsid w:val="005D17EF"/>
    <w:rsid w:val="005D1831"/>
    <w:rsid w:val="005D2BE4"/>
    <w:rsid w:val="005D2F97"/>
    <w:rsid w:val="005D3125"/>
    <w:rsid w:val="005D368F"/>
    <w:rsid w:val="005D38E0"/>
    <w:rsid w:val="005D3A9B"/>
    <w:rsid w:val="005D3D97"/>
    <w:rsid w:val="005D4847"/>
    <w:rsid w:val="005D48A6"/>
    <w:rsid w:val="005D4B3B"/>
    <w:rsid w:val="005D4F73"/>
    <w:rsid w:val="005D58A0"/>
    <w:rsid w:val="005D6087"/>
    <w:rsid w:val="005D61F6"/>
    <w:rsid w:val="005D6587"/>
    <w:rsid w:val="005D726B"/>
    <w:rsid w:val="005D7802"/>
    <w:rsid w:val="005D7A41"/>
    <w:rsid w:val="005D7BD4"/>
    <w:rsid w:val="005D7C87"/>
    <w:rsid w:val="005D7CAD"/>
    <w:rsid w:val="005E0130"/>
    <w:rsid w:val="005E017C"/>
    <w:rsid w:val="005E0225"/>
    <w:rsid w:val="005E0287"/>
    <w:rsid w:val="005E042A"/>
    <w:rsid w:val="005E06C3"/>
    <w:rsid w:val="005E07CE"/>
    <w:rsid w:val="005E07F1"/>
    <w:rsid w:val="005E0A2A"/>
    <w:rsid w:val="005E0FD6"/>
    <w:rsid w:val="005E12A5"/>
    <w:rsid w:val="005E181F"/>
    <w:rsid w:val="005E1910"/>
    <w:rsid w:val="005E1C14"/>
    <w:rsid w:val="005E2101"/>
    <w:rsid w:val="005E290C"/>
    <w:rsid w:val="005E3319"/>
    <w:rsid w:val="005E340B"/>
    <w:rsid w:val="005E39AC"/>
    <w:rsid w:val="005E39FE"/>
    <w:rsid w:val="005E3E3A"/>
    <w:rsid w:val="005E51B6"/>
    <w:rsid w:val="005E52CB"/>
    <w:rsid w:val="005E5A8E"/>
    <w:rsid w:val="005E5DAC"/>
    <w:rsid w:val="005E5DE4"/>
    <w:rsid w:val="005E686B"/>
    <w:rsid w:val="005E6B8F"/>
    <w:rsid w:val="005E6D6C"/>
    <w:rsid w:val="005E6F35"/>
    <w:rsid w:val="005E6F9A"/>
    <w:rsid w:val="005E70F9"/>
    <w:rsid w:val="005F05F0"/>
    <w:rsid w:val="005F064B"/>
    <w:rsid w:val="005F0E79"/>
    <w:rsid w:val="005F142C"/>
    <w:rsid w:val="005F1867"/>
    <w:rsid w:val="005F18A7"/>
    <w:rsid w:val="005F18B2"/>
    <w:rsid w:val="005F1DC9"/>
    <w:rsid w:val="005F27B8"/>
    <w:rsid w:val="005F2C98"/>
    <w:rsid w:val="005F3105"/>
    <w:rsid w:val="005F33FA"/>
    <w:rsid w:val="005F3993"/>
    <w:rsid w:val="005F3A8A"/>
    <w:rsid w:val="005F3E60"/>
    <w:rsid w:val="005F42AF"/>
    <w:rsid w:val="005F4759"/>
    <w:rsid w:val="005F4CF3"/>
    <w:rsid w:val="005F4DAB"/>
    <w:rsid w:val="005F52D0"/>
    <w:rsid w:val="005F59C0"/>
    <w:rsid w:val="005F5A55"/>
    <w:rsid w:val="005F5AAA"/>
    <w:rsid w:val="005F607A"/>
    <w:rsid w:val="005F608D"/>
    <w:rsid w:val="005F61EF"/>
    <w:rsid w:val="005F6A32"/>
    <w:rsid w:val="005F7045"/>
    <w:rsid w:val="005F73A3"/>
    <w:rsid w:val="005F7859"/>
    <w:rsid w:val="005F7A1F"/>
    <w:rsid w:val="0060008F"/>
    <w:rsid w:val="00600237"/>
    <w:rsid w:val="0060036F"/>
    <w:rsid w:val="00600720"/>
    <w:rsid w:val="006007C5"/>
    <w:rsid w:val="00600BB0"/>
    <w:rsid w:val="00601240"/>
    <w:rsid w:val="00601452"/>
    <w:rsid w:val="0060172E"/>
    <w:rsid w:val="00601B85"/>
    <w:rsid w:val="00601E78"/>
    <w:rsid w:val="006023F8"/>
    <w:rsid w:val="00602CE2"/>
    <w:rsid w:val="0060370C"/>
    <w:rsid w:val="0060377E"/>
    <w:rsid w:val="00603D24"/>
    <w:rsid w:val="00603F32"/>
    <w:rsid w:val="0060421E"/>
    <w:rsid w:val="0060434A"/>
    <w:rsid w:val="006044C4"/>
    <w:rsid w:val="006048D5"/>
    <w:rsid w:val="00605040"/>
    <w:rsid w:val="006050B7"/>
    <w:rsid w:val="0060534C"/>
    <w:rsid w:val="006054FF"/>
    <w:rsid w:val="006055F0"/>
    <w:rsid w:val="00605C53"/>
    <w:rsid w:val="0060621F"/>
    <w:rsid w:val="00606ABF"/>
    <w:rsid w:val="00606CEE"/>
    <w:rsid w:val="00607515"/>
    <w:rsid w:val="0060751F"/>
    <w:rsid w:val="00607696"/>
    <w:rsid w:val="00607EF0"/>
    <w:rsid w:val="006102F8"/>
    <w:rsid w:val="0061051F"/>
    <w:rsid w:val="006105DE"/>
    <w:rsid w:val="006106A2"/>
    <w:rsid w:val="00610ADE"/>
    <w:rsid w:val="00610B22"/>
    <w:rsid w:val="0061140C"/>
    <w:rsid w:val="006114F3"/>
    <w:rsid w:val="006125FE"/>
    <w:rsid w:val="00612A6F"/>
    <w:rsid w:val="00612BD2"/>
    <w:rsid w:val="00612DC0"/>
    <w:rsid w:val="0061301C"/>
    <w:rsid w:val="00613590"/>
    <w:rsid w:val="00613614"/>
    <w:rsid w:val="00613DA2"/>
    <w:rsid w:val="0061441D"/>
    <w:rsid w:val="00614509"/>
    <w:rsid w:val="0061465D"/>
    <w:rsid w:val="00614769"/>
    <w:rsid w:val="0061476C"/>
    <w:rsid w:val="00614B96"/>
    <w:rsid w:val="00614E27"/>
    <w:rsid w:val="00615071"/>
    <w:rsid w:val="006154FA"/>
    <w:rsid w:val="00615506"/>
    <w:rsid w:val="0061561C"/>
    <w:rsid w:val="006156EA"/>
    <w:rsid w:val="00615B17"/>
    <w:rsid w:val="00615C7D"/>
    <w:rsid w:val="00615FE9"/>
    <w:rsid w:val="00616360"/>
    <w:rsid w:val="00616796"/>
    <w:rsid w:val="006176AC"/>
    <w:rsid w:val="00617C80"/>
    <w:rsid w:val="00617CE4"/>
    <w:rsid w:val="00617E02"/>
    <w:rsid w:val="00620521"/>
    <w:rsid w:val="006209EE"/>
    <w:rsid w:val="00620AE9"/>
    <w:rsid w:val="00620BAE"/>
    <w:rsid w:val="006213B6"/>
    <w:rsid w:val="006216C5"/>
    <w:rsid w:val="00621B57"/>
    <w:rsid w:val="006224C4"/>
    <w:rsid w:val="00622E3F"/>
    <w:rsid w:val="00623A0F"/>
    <w:rsid w:val="00623B37"/>
    <w:rsid w:val="00623C11"/>
    <w:rsid w:val="00623D36"/>
    <w:rsid w:val="00624124"/>
    <w:rsid w:val="006243E6"/>
    <w:rsid w:val="006248D0"/>
    <w:rsid w:val="00624ABC"/>
    <w:rsid w:val="00625043"/>
    <w:rsid w:val="00625169"/>
    <w:rsid w:val="00626106"/>
    <w:rsid w:val="00626324"/>
    <w:rsid w:val="00626558"/>
    <w:rsid w:val="00627A83"/>
    <w:rsid w:val="00627BFF"/>
    <w:rsid w:val="00627FF2"/>
    <w:rsid w:val="006301CE"/>
    <w:rsid w:val="00630617"/>
    <w:rsid w:val="006309A5"/>
    <w:rsid w:val="00630C80"/>
    <w:rsid w:val="00630F4D"/>
    <w:rsid w:val="006311FD"/>
    <w:rsid w:val="00631205"/>
    <w:rsid w:val="006317F8"/>
    <w:rsid w:val="0063185E"/>
    <w:rsid w:val="00631E03"/>
    <w:rsid w:val="00632836"/>
    <w:rsid w:val="0063457C"/>
    <w:rsid w:val="0063479F"/>
    <w:rsid w:val="00634965"/>
    <w:rsid w:val="00634BED"/>
    <w:rsid w:val="00634C11"/>
    <w:rsid w:val="00635355"/>
    <w:rsid w:val="00635567"/>
    <w:rsid w:val="00635902"/>
    <w:rsid w:val="00635DB6"/>
    <w:rsid w:val="0063617D"/>
    <w:rsid w:val="006364DB"/>
    <w:rsid w:val="006368E7"/>
    <w:rsid w:val="00636916"/>
    <w:rsid w:val="00636A66"/>
    <w:rsid w:val="00637065"/>
    <w:rsid w:val="006370BA"/>
    <w:rsid w:val="00637DAB"/>
    <w:rsid w:val="0064034D"/>
    <w:rsid w:val="0064068C"/>
    <w:rsid w:val="00640AEF"/>
    <w:rsid w:val="00640E02"/>
    <w:rsid w:val="00640FE9"/>
    <w:rsid w:val="00641BB7"/>
    <w:rsid w:val="00641BEA"/>
    <w:rsid w:val="00641FDD"/>
    <w:rsid w:val="0064237A"/>
    <w:rsid w:val="006427EE"/>
    <w:rsid w:val="00642EEC"/>
    <w:rsid w:val="00643575"/>
    <w:rsid w:val="006436AB"/>
    <w:rsid w:val="00643AAE"/>
    <w:rsid w:val="00643D75"/>
    <w:rsid w:val="00644254"/>
    <w:rsid w:val="00644379"/>
    <w:rsid w:val="006444B0"/>
    <w:rsid w:val="00644E8A"/>
    <w:rsid w:val="00645541"/>
    <w:rsid w:val="00645AAE"/>
    <w:rsid w:val="00646053"/>
    <w:rsid w:val="00646D85"/>
    <w:rsid w:val="00646EE3"/>
    <w:rsid w:val="00647376"/>
    <w:rsid w:val="006476EA"/>
    <w:rsid w:val="00647981"/>
    <w:rsid w:val="00647F76"/>
    <w:rsid w:val="00650067"/>
    <w:rsid w:val="0065051E"/>
    <w:rsid w:val="006505C0"/>
    <w:rsid w:val="00650A36"/>
    <w:rsid w:val="00650B66"/>
    <w:rsid w:val="00651628"/>
    <w:rsid w:val="00651687"/>
    <w:rsid w:val="006518B6"/>
    <w:rsid w:val="00651B58"/>
    <w:rsid w:val="00651E96"/>
    <w:rsid w:val="00651F20"/>
    <w:rsid w:val="006520C5"/>
    <w:rsid w:val="006520EE"/>
    <w:rsid w:val="00652154"/>
    <w:rsid w:val="006527BE"/>
    <w:rsid w:val="00652DED"/>
    <w:rsid w:val="00653398"/>
    <w:rsid w:val="00654173"/>
    <w:rsid w:val="00654336"/>
    <w:rsid w:val="00654667"/>
    <w:rsid w:val="00654858"/>
    <w:rsid w:val="00654D04"/>
    <w:rsid w:val="00654F1E"/>
    <w:rsid w:val="006559DB"/>
    <w:rsid w:val="00655C7B"/>
    <w:rsid w:val="00655CD0"/>
    <w:rsid w:val="006567F4"/>
    <w:rsid w:val="00656973"/>
    <w:rsid w:val="00657890"/>
    <w:rsid w:val="00660713"/>
    <w:rsid w:val="0066080C"/>
    <w:rsid w:val="00660924"/>
    <w:rsid w:val="0066098B"/>
    <w:rsid w:val="00660B6B"/>
    <w:rsid w:val="00660BEF"/>
    <w:rsid w:val="00660D20"/>
    <w:rsid w:val="0066102A"/>
    <w:rsid w:val="006612E8"/>
    <w:rsid w:val="006613DE"/>
    <w:rsid w:val="006617E8"/>
    <w:rsid w:val="00661A1D"/>
    <w:rsid w:val="00661CFB"/>
    <w:rsid w:val="00661DD8"/>
    <w:rsid w:val="0066247F"/>
    <w:rsid w:val="006628BC"/>
    <w:rsid w:val="00662D39"/>
    <w:rsid w:val="00662E48"/>
    <w:rsid w:val="00662E56"/>
    <w:rsid w:val="00662FCB"/>
    <w:rsid w:val="006630E3"/>
    <w:rsid w:val="00663DA1"/>
    <w:rsid w:val="00664040"/>
    <w:rsid w:val="00664747"/>
    <w:rsid w:val="00664A49"/>
    <w:rsid w:val="00664AB0"/>
    <w:rsid w:val="00664F3A"/>
    <w:rsid w:val="00665105"/>
    <w:rsid w:val="0066559E"/>
    <w:rsid w:val="00665647"/>
    <w:rsid w:val="006657D1"/>
    <w:rsid w:val="0066626C"/>
    <w:rsid w:val="0066695A"/>
    <w:rsid w:val="006669FE"/>
    <w:rsid w:val="00666CD8"/>
    <w:rsid w:val="00666CDA"/>
    <w:rsid w:val="0066700C"/>
    <w:rsid w:val="006672D6"/>
    <w:rsid w:val="00667662"/>
    <w:rsid w:val="006676DD"/>
    <w:rsid w:val="00667717"/>
    <w:rsid w:val="00667D3C"/>
    <w:rsid w:val="00667E1F"/>
    <w:rsid w:val="00667FED"/>
    <w:rsid w:val="006700C5"/>
    <w:rsid w:val="0067033B"/>
    <w:rsid w:val="0067084B"/>
    <w:rsid w:val="00670AD9"/>
    <w:rsid w:val="00670E97"/>
    <w:rsid w:val="006711B0"/>
    <w:rsid w:val="00672262"/>
    <w:rsid w:val="00672A7D"/>
    <w:rsid w:val="00672F66"/>
    <w:rsid w:val="006730FB"/>
    <w:rsid w:val="0067328A"/>
    <w:rsid w:val="0067346B"/>
    <w:rsid w:val="00673E23"/>
    <w:rsid w:val="006749D4"/>
    <w:rsid w:val="00674BB6"/>
    <w:rsid w:val="00674D0F"/>
    <w:rsid w:val="006750AD"/>
    <w:rsid w:val="00675244"/>
    <w:rsid w:val="00675390"/>
    <w:rsid w:val="0067542B"/>
    <w:rsid w:val="00675477"/>
    <w:rsid w:val="006755D1"/>
    <w:rsid w:val="00676028"/>
    <w:rsid w:val="0067626F"/>
    <w:rsid w:val="00676600"/>
    <w:rsid w:val="00676E1D"/>
    <w:rsid w:val="0067773E"/>
    <w:rsid w:val="00677A85"/>
    <w:rsid w:val="00677B06"/>
    <w:rsid w:val="00677D2C"/>
    <w:rsid w:val="0068006D"/>
    <w:rsid w:val="00680207"/>
    <w:rsid w:val="006805D4"/>
    <w:rsid w:val="00680CA4"/>
    <w:rsid w:val="00680DCD"/>
    <w:rsid w:val="00680EA9"/>
    <w:rsid w:val="00680F73"/>
    <w:rsid w:val="006814B1"/>
    <w:rsid w:val="00681689"/>
    <w:rsid w:val="00681704"/>
    <w:rsid w:val="00681D74"/>
    <w:rsid w:val="00681E14"/>
    <w:rsid w:val="00682127"/>
    <w:rsid w:val="006827AE"/>
    <w:rsid w:val="006829CC"/>
    <w:rsid w:val="00682FA3"/>
    <w:rsid w:val="0068321A"/>
    <w:rsid w:val="006833F9"/>
    <w:rsid w:val="0068348D"/>
    <w:rsid w:val="00683C05"/>
    <w:rsid w:val="00684007"/>
    <w:rsid w:val="006856EB"/>
    <w:rsid w:val="006859F4"/>
    <w:rsid w:val="0068650F"/>
    <w:rsid w:val="00686630"/>
    <w:rsid w:val="00686D63"/>
    <w:rsid w:val="00686E3A"/>
    <w:rsid w:val="00687657"/>
    <w:rsid w:val="00687CAF"/>
    <w:rsid w:val="00687F5E"/>
    <w:rsid w:val="00687FA4"/>
    <w:rsid w:val="0069061F"/>
    <w:rsid w:val="00690C86"/>
    <w:rsid w:val="006913C4"/>
    <w:rsid w:val="00691611"/>
    <w:rsid w:val="00691EDB"/>
    <w:rsid w:val="006921B4"/>
    <w:rsid w:val="00692D95"/>
    <w:rsid w:val="00693068"/>
    <w:rsid w:val="00693EF6"/>
    <w:rsid w:val="006955B6"/>
    <w:rsid w:val="00695AF9"/>
    <w:rsid w:val="00696182"/>
    <w:rsid w:val="006962C5"/>
    <w:rsid w:val="00696465"/>
    <w:rsid w:val="006976D2"/>
    <w:rsid w:val="00697990"/>
    <w:rsid w:val="00697B83"/>
    <w:rsid w:val="00697E27"/>
    <w:rsid w:val="006A02CB"/>
    <w:rsid w:val="006A0685"/>
    <w:rsid w:val="006A0C1B"/>
    <w:rsid w:val="006A0E95"/>
    <w:rsid w:val="006A155F"/>
    <w:rsid w:val="006A184C"/>
    <w:rsid w:val="006A19E1"/>
    <w:rsid w:val="006A23C9"/>
    <w:rsid w:val="006A2737"/>
    <w:rsid w:val="006A30DF"/>
    <w:rsid w:val="006A3204"/>
    <w:rsid w:val="006A33AD"/>
    <w:rsid w:val="006A36E2"/>
    <w:rsid w:val="006A3B9C"/>
    <w:rsid w:val="006A3F85"/>
    <w:rsid w:val="006A3FB5"/>
    <w:rsid w:val="006A426F"/>
    <w:rsid w:val="006A465E"/>
    <w:rsid w:val="006A4714"/>
    <w:rsid w:val="006A4B17"/>
    <w:rsid w:val="006A51DA"/>
    <w:rsid w:val="006A5831"/>
    <w:rsid w:val="006A5A27"/>
    <w:rsid w:val="006A5C22"/>
    <w:rsid w:val="006A5D9D"/>
    <w:rsid w:val="006A5F93"/>
    <w:rsid w:val="006A6284"/>
    <w:rsid w:val="006A6460"/>
    <w:rsid w:val="006A6BC6"/>
    <w:rsid w:val="006A6BE1"/>
    <w:rsid w:val="006A6CFF"/>
    <w:rsid w:val="006A7061"/>
    <w:rsid w:val="006A71F5"/>
    <w:rsid w:val="006A78FA"/>
    <w:rsid w:val="006A7A47"/>
    <w:rsid w:val="006A7A56"/>
    <w:rsid w:val="006A7B18"/>
    <w:rsid w:val="006A7BBA"/>
    <w:rsid w:val="006B08F3"/>
    <w:rsid w:val="006B0909"/>
    <w:rsid w:val="006B0B67"/>
    <w:rsid w:val="006B0C96"/>
    <w:rsid w:val="006B0DC9"/>
    <w:rsid w:val="006B13E5"/>
    <w:rsid w:val="006B1732"/>
    <w:rsid w:val="006B19B7"/>
    <w:rsid w:val="006B19BD"/>
    <w:rsid w:val="006B1D4E"/>
    <w:rsid w:val="006B1E0D"/>
    <w:rsid w:val="006B21ED"/>
    <w:rsid w:val="006B2326"/>
    <w:rsid w:val="006B262E"/>
    <w:rsid w:val="006B2C52"/>
    <w:rsid w:val="006B2EAE"/>
    <w:rsid w:val="006B3725"/>
    <w:rsid w:val="006B4277"/>
    <w:rsid w:val="006B4559"/>
    <w:rsid w:val="006B45EC"/>
    <w:rsid w:val="006B4C38"/>
    <w:rsid w:val="006B53B8"/>
    <w:rsid w:val="006B54CB"/>
    <w:rsid w:val="006B5620"/>
    <w:rsid w:val="006B5C43"/>
    <w:rsid w:val="006B5D12"/>
    <w:rsid w:val="006B5E4F"/>
    <w:rsid w:val="006B6868"/>
    <w:rsid w:val="006B6A88"/>
    <w:rsid w:val="006B6D5F"/>
    <w:rsid w:val="006B6F85"/>
    <w:rsid w:val="006B703D"/>
    <w:rsid w:val="006B7370"/>
    <w:rsid w:val="006B7D0A"/>
    <w:rsid w:val="006B7FF6"/>
    <w:rsid w:val="006C000F"/>
    <w:rsid w:val="006C027B"/>
    <w:rsid w:val="006C0510"/>
    <w:rsid w:val="006C0B96"/>
    <w:rsid w:val="006C0F4F"/>
    <w:rsid w:val="006C11F7"/>
    <w:rsid w:val="006C1546"/>
    <w:rsid w:val="006C1EC0"/>
    <w:rsid w:val="006C24FD"/>
    <w:rsid w:val="006C3088"/>
    <w:rsid w:val="006C3370"/>
    <w:rsid w:val="006C35DA"/>
    <w:rsid w:val="006C3B28"/>
    <w:rsid w:val="006C3E9A"/>
    <w:rsid w:val="006C4517"/>
    <w:rsid w:val="006C4627"/>
    <w:rsid w:val="006C49CF"/>
    <w:rsid w:val="006C4A33"/>
    <w:rsid w:val="006C52BB"/>
    <w:rsid w:val="006C5326"/>
    <w:rsid w:val="006C54A6"/>
    <w:rsid w:val="006C54D5"/>
    <w:rsid w:val="006C5638"/>
    <w:rsid w:val="006C5925"/>
    <w:rsid w:val="006C5DE0"/>
    <w:rsid w:val="006C5E53"/>
    <w:rsid w:val="006C658C"/>
    <w:rsid w:val="006C67B9"/>
    <w:rsid w:val="006C6844"/>
    <w:rsid w:val="006C6B39"/>
    <w:rsid w:val="006C6B7B"/>
    <w:rsid w:val="006C6E14"/>
    <w:rsid w:val="006C7005"/>
    <w:rsid w:val="006C7078"/>
    <w:rsid w:val="006C7678"/>
    <w:rsid w:val="006C7D1E"/>
    <w:rsid w:val="006D0AC9"/>
    <w:rsid w:val="006D157E"/>
    <w:rsid w:val="006D15FD"/>
    <w:rsid w:val="006D18D3"/>
    <w:rsid w:val="006D1C05"/>
    <w:rsid w:val="006D2240"/>
    <w:rsid w:val="006D2E70"/>
    <w:rsid w:val="006D3E8D"/>
    <w:rsid w:val="006D3FF7"/>
    <w:rsid w:val="006D4629"/>
    <w:rsid w:val="006D46D8"/>
    <w:rsid w:val="006D476C"/>
    <w:rsid w:val="006D50A5"/>
    <w:rsid w:val="006D56EE"/>
    <w:rsid w:val="006D5D20"/>
    <w:rsid w:val="006D640E"/>
    <w:rsid w:val="006D6A89"/>
    <w:rsid w:val="006D7B9B"/>
    <w:rsid w:val="006D7DB5"/>
    <w:rsid w:val="006D7E0E"/>
    <w:rsid w:val="006D7ED7"/>
    <w:rsid w:val="006E02C5"/>
    <w:rsid w:val="006E02EF"/>
    <w:rsid w:val="006E0541"/>
    <w:rsid w:val="006E0783"/>
    <w:rsid w:val="006E0844"/>
    <w:rsid w:val="006E0E62"/>
    <w:rsid w:val="006E0F98"/>
    <w:rsid w:val="006E1566"/>
    <w:rsid w:val="006E1D3C"/>
    <w:rsid w:val="006E2470"/>
    <w:rsid w:val="006E2535"/>
    <w:rsid w:val="006E3449"/>
    <w:rsid w:val="006E3883"/>
    <w:rsid w:val="006E40CB"/>
    <w:rsid w:val="006E4177"/>
    <w:rsid w:val="006E444B"/>
    <w:rsid w:val="006E497E"/>
    <w:rsid w:val="006E4BDB"/>
    <w:rsid w:val="006E536F"/>
    <w:rsid w:val="006E5904"/>
    <w:rsid w:val="006E5F7D"/>
    <w:rsid w:val="006E6291"/>
    <w:rsid w:val="006E6905"/>
    <w:rsid w:val="006E6BA2"/>
    <w:rsid w:val="006E6E61"/>
    <w:rsid w:val="006E6F2B"/>
    <w:rsid w:val="006E7682"/>
    <w:rsid w:val="006E7B17"/>
    <w:rsid w:val="006E7E84"/>
    <w:rsid w:val="006E7EF4"/>
    <w:rsid w:val="006F0178"/>
    <w:rsid w:val="006F021C"/>
    <w:rsid w:val="006F0790"/>
    <w:rsid w:val="006F0B9A"/>
    <w:rsid w:val="006F0E9C"/>
    <w:rsid w:val="006F0F0F"/>
    <w:rsid w:val="006F12AE"/>
    <w:rsid w:val="006F1E15"/>
    <w:rsid w:val="006F1F1E"/>
    <w:rsid w:val="006F1FD6"/>
    <w:rsid w:val="006F2333"/>
    <w:rsid w:val="006F2EC7"/>
    <w:rsid w:val="006F30AB"/>
    <w:rsid w:val="006F33F1"/>
    <w:rsid w:val="006F369E"/>
    <w:rsid w:val="006F3AE3"/>
    <w:rsid w:val="006F3CAA"/>
    <w:rsid w:val="006F4126"/>
    <w:rsid w:val="006F4520"/>
    <w:rsid w:val="006F45F0"/>
    <w:rsid w:val="006F47B2"/>
    <w:rsid w:val="006F5E1C"/>
    <w:rsid w:val="006F6035"/>
    <w:rsid w:val="006F626C"/>
    <w:rsid w:val="006F6295"/>
    <w:rsid w:val="006F6C6E"/>
    <w:rsid w:val="006F6FE6"/>
    <w:rsid w:val="006F77C1"/>
    <w:rsid w:val="00700C5D"/>
    <w:rsid w:val="00700E43"/>
    <w:rsid w:val="007014AE"/>
    <w:rsid w:val="00701896"/>
    <w:rsid w:val="007019BE"/>
    <w:rsid w:val="00701FA7"/>
    <w:rsid w:val="007029A3"/>
    <w:rsid w:val="00702A02"/>
    <w:rsid w:val="00702A97"/>
    <w:rsid w:val="00703221"/>
    <w:rsid w:val="00703582"/>
    <w:rsid w:val="00703D2F"/>
    <w:rsid w:val="00703DC2"/>
    <w:rsid w:val="007041E5"/>
    <w:rsid w:val="007044F2"/>
    <w:rsid w:val="007045EC"/>
    <w:rsid w:val="00704CED"/>
    <w:rsid w:val="00704EFA"/>
    <w:rsid w:val="007051DB"/>
    <w:rsid w:val="0070587F"/>
    <w:rsid w:val="0070620B"/>
    <w:rsid w:val="0070641E"/>
    <w:rsid w:val="00706A0B"/>
    <w:rsid w:val="00706D55"/>
    <w:rsid w:val="00707751"/>
    <w:rsid w:val="007102EF"/>
    <w:rsid w:val="00710506"/>
    <w:rsid w:val="007108CC"/>
    <w:rsid w:val="00710967"/>
    <w:rsid w:val="00710DB5"/>
    <w:rsid w:val="007120F5"/>
    <w:rsid w:val="00712138"/>
    <w:rsid w:val="00712148"/>
    <w:rsid w:val="0071251E"/>
    <w:rsid w:val="00712CE2"/>
    <w:rsid w:val="00712DAD"/>
    <w:rsid w:val="00712EF3"/>
    <w:rsid w:val="00712F52"/>
    <w:rsid w:val="00712F92"/>
    <w:rsid w:val="00712FD2"/>
    <w:rsid w:val="0071323E"/>
    <w:rsid w:val="0071333B"/>
    <w:rsid w:val="0071396F"/>
    <w:rsid w:val="0071423A"/>
    <w:rsid w:val="0071458A"/>
    <w:rsid w:val="00715522"/>
    <w:rsid w:val="007157D3"/>
    <w:rsid w:val="00715DCD"/>
    <w:rsid w:val="00716A91"/>
    <w:rsid w:val="00716BF3"/>
    <w:rsid w:val="00716D8E"/>
    <w:rsid w:val="00716E73"/>
    <w:rsid w:val="00716F22"/>
    <w:rsid w:val="00716F37"/>
    <w:rsid w:val="00717060"/>
    <w:rsid w:val="00717714"/>
    <w:rsid w:val="00717C48"/>
    <w:rsid w:val="00717D8F"/>
    <w:rsid w:val="007210C6"/>
    <w:rsid w:val="00721310"/>
    <w:rsid w:val="00721755"/>
    <w:rsid w:val="00721FC4"/>
    <w:rsid w:val="007221C5"/>
    <w:rsid w:val="007228D1"/>
    <w:rsid w:val="00723318"/>
    <w:rsid w:val="00723AE6"/>
    <w:rsid w:val="00723D2C"/>
    <w:rsid w:val="007247FB"/>
    <w:rsid w:val="00724BF7"/>
    <w:rsid w:val="00724E68"/>
    <w:rsid w:val="00725566"/>
    <w:rsid w:val="00725B36"/>
    <w:rsid w:val="0072627F"/>
    <w:rsid w:val="00726F5A"/>
    <w:rsid w:val="007276DC"/>
    <w:rsid w:val="00727F26"/>
    <w:rsid w:val="0073003E"/>
    <w:rsid w:val="0073005C"/>
    <w:rsid w:val="007307CC"/>
    <w:rsid w:val="00730C0F"/>
    <w:rsid w:val="00731157"/>
    <w:rsid w:val="007312CD"/>
    <w:rsid w:val="007315AB"/>
    <w:rsid w:val="00731BC2"/>
    <w:rsid w:val="007322D5"/>
    <w:rsid w:val="00732421"/>
    <w:rsid w:val="00732756"/>
    <w:rsid w:val="00732C84"/>
    <w:rsid w:val="007331CC"/>
    <w:rsid w:val="007331EB"/>
    <w:rsid w:val="0073320D"/>
    <w:rsid w:val="00733382"/>
    <w:rsid w:val="00733681"/>
    <w:rsid w:val="007337A6"/>
    <w:rsid w:val="00733F98"/>
    <w:rsid w:val="007361FB"/>
    <w:rsid w:val="0074043B"/>
    <w:rsid w:val="00740CBB"/>
    <w:rsid w:val="00740E61"/>
    <w:rsid w:val="00740F42"/>
    <w:rsid w:val="0074150A"/>
    <w:rsid w:val="00741DE6"/>
    <w:rsid w:val="00741ED6"/>
    <w:rsid w:val="00742040"/>
    <w:rsid w:val="007427C1"/>
    <w:rsid w:val="00742918"/>
    <w:rsid w:val="00742A0A"/>
    <w:rsid w:val="00742B81"/>
    <w:rsid w:val="00742CE4"/>
    <w:rsid w:val="007434C4"/>
    <w:rsid w:val="007435BF"/>
    <w:rsid w:val="00743C1A"/>
    <w:rsid w:val="00743D9F"/>
    <w:rsid w:val="0074409D"/>
    <w:rsid w:val="00744280"/>
    <w:rsid w:val="00744335"/>
    <w:rsid w:val="007446D5"/>
    <w:rsid w:val="00744B6D"/>
    <w:rsid w:val="00744B8A"/>
    <w:rsid w:val="00745058"/>
    <w:rsid w:val="007454DC"/>
    <w:rsid w:val="00745766"/>
    <w:rsid w:val="007457CA"/>
    <w:rsid w:val="00745B54"/>
    <w:rsid w:val="00745DEE"/>
    <w:rsid w:val="00745F4C"/>
    <w:rsid w:val="00745FD8"/>
    <w:rsid w:val="007466D0"/>
    <w:rsid w:val="00746EF1"/>
    <w:rsid w:val="007470DD"/>
    <w:rsid w:val="0074721B"/>
    <w:rsid w:val="007473E6"/>
    <w:rsid w:val="007512E9"/>
    <w:rsid w:val="00751376"/>
    <w:rsid w:val="00751470"/>
    <w:rsid w:val="00751583"/>
    <w:rsid w:val="00751917"/>
    <w:rsid w:val="00751B69"/>
    <w:rsid w:val="00751CCC"/>
    <w:rsid w:val="00752512"/>
    <w:rsid w:val="0075297B"/>
    <w:rsid w:val="00752D78"/>
    <w:rsid w:val="00753993"/>
    <w:rsid w:val="00753A3D"/>
    <w:rsid w:val="007541B7"/>
    <w:rsid w:val="0075449D"/>
    <w:rsid w:val="007545B1"/>
    <w:rsid w:val="00754912"/>
    <w:rsid w:val="00754BED"/>
    <w:rsid w:val="00754DB5"/>
    <w:rsid w:val="00754E80"/>
    <w:rsid w:val="00754F4D"/>
    <w:rsid w:val="00754F63"/>
    <w:rsid w:val="00754F7F"/>
    <w:rsid w:val="00754F9F"/>
    <w:rsid w:val="00755512"/>
    <w:rsid w:val="0075579A"/>
    <w:rsid w:val="00755D35"/>
    <w:rsid w:val="00756125"/>
    <w:rsid w:val="007561D1"/>
    <w:rsid w:val="00756712"/>
    <w:rsid w:val="007569E3"/>
    <w:rsid w:val="00760E8A"/>
    <w:rsid w:val="00761184"/>
    <w:rsid w:val="00761376"/>
    <w:rsid w:val="0076163F"/>
    <w:rsid w:val="00761892"/>
    <w:rsid w:val="00761F88"/>
    <w:rsid w:val="007621AA"/>
    <w:rsid w:val="00762255"/>
    <w:rsid w:val="0076283B"/>
    <w:rsid w:val="007628D4"/>
    <w:rsid w:val="0076394F"/>
    <w:rsid w:val="00763A1C"/>
    <w:rsid w:val="00763AE1"/>
    <w:rsid w:val="00763D76"/>
    <w:rsid w:val="00763F67"/>
    <w:rsid w:val="00764377"/>
    <w:rsid w:val="00764B77"/>
    <w:rsid w:val="0076514A"/>
    <w:rsid w:val="00765BFB"/>
    <w:rsid w:val="00766675"/>
    <w:rsid w:val="00767165"/>
    <w:rsid w:val="007673CF"/>
    <w:rsid w:val="007675D4"/>
    <w:rsid w:val="007678BA"/>
    <w:rsid w:val="00767E31"/>
    <w:rsid w:val="007706DC"/>
    <w:rsid w:val="00770959"/>
    <w:rsid w:val="00770BD2"/>
    <w:rsid w:val="00771202"/>
    <w:rsid w:val="00771256"/>
    <w:rsid w:val="00771834"/>
    <w:rsid w:val="00771938"/>
    <w:rsid w:val="00771A27"/>
    <w:rsid w:val="00771B9F"/>
    <w:rsid w:val="0077203A"/>
    <w:rsid w:val="00772A7F"/>
    <w:rsid w:val="00773427"/>
    <w:rsid w:val="00773A6B"/>
    <w:rsid w:val="00773C3C"/>
    <w:rsid w:val="00774259"/>
    <w:rsid w:val="00774313"/>
    <w:rsid w:val="00774525"/>
    <w:rsid w:val="007749A0"/>
    <w:rsid w:val="0077505C"/>
    <w:rsid w:val="007750AF"/>
    <w:rsid w:val="007753AF"/>
    <w:rsid w:val="00775902"/>
    <w:rsid w:val="00775B4F"/>
    <w:rsid w:val="00775DF1"/>
    <w:rsid w:val="00776072"/>
    <w:rsid w:val="007763D8"/>
    <w:rsid w:val="007767BE"/>
    <w:rsid w:val="00776B17"/>
    <w:rsid w:val="00776EA0"/>
    <w:rsid w:val="00776F6A"/>
    <w:rsid w:val="0077741E"/>
    <w:rsid w:val="007777FA"/>
    <w:rsid w:val="00777A5C"/>
    <w:rsid w:val="0078019E"/>
    <w:rsid w:val="0078051B"/>
    <w:rsid w:val="00780565"/>
    <w:rsid w:val="0078152C"/>
    <w:rsid w:val="00781726"/>
    <w:rsid w:val="00781986"/>
    <w:rsid w:val="00781994"/>
    <w:rsid w:val="00781B37"/>
    <w:rsid w:val="00781D83"/>
    <w:rsid w:val="00782B01"/>
    <w:rsid w:val="0078328E"/>
    <w:rsid w:val="00783618"/>
    <w:rsid w:val="00783709"/>
    <w:rsid w:val="00783A5D"/>
    <w:rsid w:val="00785315"/>
    <w:rsid w:val="00785640"/>
    <w:rsid w:val="00785E3E"/>
    <w:rsid w:val="0078625D"/>
    <w:rsid w:val="00787603"/>
    <w:rsid w:val="007876FF"/>
    <w:rsid w:val="00787769"/>
    <w:rsid w:val="007877B7"/>
    <w:rsid w:val="007878EB"/>
    <w:rsid w:val="00787A64"/>
    <w:rsid w:val="0079035A"/>
    <w:rsid w:val="0079054B"/>
    <w:rsid w:val="00790684"/>
    <w:rsid w:val="00790FB3"/>
    <w:rsid w:val="00791259"/>
    <w:rsid w:val="00791623"/>
    <w:rsid w:val="00791776"/>
    <w:rsid w:val="00791D6A"/>
    <w:rsid w:val="00792023"/>
    <w:rsid w:val="007920A6"/>
    <w:rsid w:val="007920D2"/>
    <w:rsid w:val="0079241C"/>
    <w:rsid w:val="00792A00"/>
    <w:rsid w:val="0079328F"/>
    <w:rsid w:val="00793433"/>
    <w:rsid w:val="0079392D"/>
    <w:rsid w:val="007940FA"/>
    <w:rsid w:val="00794117"/>
    <w:rsid w:val="0079429B"/>
    <w:rsid w:val="0079438E"/>
    <w:rsid w:val="00794614"/>
    <w:rsid w:val="007950A9"/>
    <w:rsid w:val="00795128"/>
    <w:rsid w:val="007952EE"/>
    <w:rsid w:val="00795569"/>
    <w:rsid w:val="00795570"/>
    <w:rsid w:val="007955F3"/>
    <w:rsid w:val="00795DC5"/>
    <w:rsid w:val="00796973"/>
    <w:rsid w:val="00796AF4"/>
    <w:rsid w:val="00796F6E"/>
    <w:rsid w:val="00797A90"/>
    <w:rsid w:val="007A033D"/>
    <w:rsid w:val="007A0388"/>
    <w:rsid w:val="007A07B3"/>
    <w:rsid w:val="007A0CC1"/>
    <w:rsid w:val="007A10EC"/>
    <w:rsid w:val="007A139F"/>
    <w:rsid w:val="007A1B79"/>
    <w:rsid w:val="007A21E6"/>
    <w:rsid w:val="007A2397"/>
    <w:rsid w:val="007A24C0"/>
    <w:rsid w:val="007A2B38"/>
    <w:rsid w:val="007A2B61"/>
    <w:rsid w:val="007A2F68"/>
    <w:rsid w:val="007A3459"/>
    <w:rsid w:val="007A38C4"/>
    <w:rsid w:val="007A41C0"/>
    <w:rsid w:val="007A43CE"/>
    <w:rsid w:val="007A456F"/>
    <w:rsid w:val="007A46B8"/>
    <w:rsid w:val="007A4763"/>
    <w:rsid w:val="007A48ED"/>
    <w:rsid w:val="007A492F"/>
    <w:rsid w:val="007A4BD0"/>
    <w:rsid w:val="007A4E99"/>
    <w:rsid w:val="007A527D"/>
    <w:rsid w:val="007A5491"/>
    <w:rsid w:val="007A5578"/>
    <w:rsid w:val="007A5997"/>
    <w:rsid w:val="007A5B01"/>
    <w:rsid w:val="007A5BB3"/>
    <w:rsid w:val="007A5C3D"/>
    <w:rsid w:val="007A63B6"/>
    <w:rsid w:val="007A6443"/>
    <w:rsid w:val="007A690C"/>
    <w:rsid w:val="007A69E5"/>
    <w:rsid w:val="007A6B8A"/>
    <w:rsid w:val="007A6C16"/>
    <w:rsid w:val="007A7043"/>
    <w:rsid w:val="007A7249"/>
    <w:rsid w:val="007A74AA"/>
    <w:rsid w:val="007A753A"/>
    <w:rsid w:val="007A75CA"/>
    <w:rsid w:val="007A7B36"/>
    <w:rsid w:val="007A7B4A"/>
    <w:rsid w:val="007A7F16"/>
    <w:rsid w:val="007B007B"/>
    <w:rsid w:val="007B0184"/>
    <w:rsid w:val="007B0426"/>
    <w:rsid w:val="007B0517"/>
    <w:rsid w:val="007B053B"/>
    <w:rsid w:val="007B0B62"/>
    <w:rsid w:val="007B1160"/>
    <w:rsid w:val="007B1225"/>
    <w:rsid w:val="007B133A"/>
    <w:rsid w:val="007B17B7"/>
    <w:rsid w:val="007B193A"/>
    <w:rsid w:val="007B1AD6"/>
    <w:rsid w:val="007B1CCF"/>
    <w:rsid w:val="007B243F"/>
    <w:rsid w:val="007B275E"/>
    <w:rsid w:val="007B286E"/>
    <w:rsid w:val="007B2F84"/>
    <w:rsid w:val="007B2FDE"/>
    <w:rsid w:val="007B3245"/>
    <w:rsid w:val="007B35AE"/>
    <w:rsid w:val="007B3B99"/>
    <w:rsid w:val="007B3ED7"/>
    <w:rsid w:val="007B41DD"/>
    <w:rsid w:val="007B4764"/>
    <w:rsid w:val="007B49F6"/>
    <w:rsid w:val="007B4A7E"/>
    <w:rsid w:val="007B53E0"/>
    <w:rsid w:val="007B57CD"/>
    <w:rsid w:val="007B57F6"/>
    <w:rsid w:val="007B5AF0"/>
    <w:rsid w:val="007B614D"/>
    <w:rsid w:val="007B6346"/>
    <w:rsid w:val="007B6444"/>
    <w:rsid w:val="007B64C2"/>
    <w:rsid w:val="007B6914"/>
    <w:rsid w:val="007B7331"/>
    <w:rsid w:val="007B7A7A"/>
    <w:rsid w:val="007B7AD6"/>
    <w:rsid w:val="007B7CD9"/>
    <w:rsid w:val="007B7DFB"/>
    <w:rsid w:val="007C01ED"/>
    <w:rsid w:val="007C04EC"/>
    <w:rsid w:val="007C0864"/>
    <w:rsid w:val="007C0CDB"/>
    <w:rsid w:val="007C10CE"/>
    <w:rsid w:val="007C110C"/>
    <w:rsid w:val="007C1227"/>
    <w:rsid w:val="007C1916"/>
    <w:rsid w:val="007C192C"/>
    <w:rsid w:val="007C1DCC"/>
    <w:rsid w:val="007C1F0D"/>
    <w:rsid w:val="007C217D"/>
    <w:rsid w:val="007C3016"/>
    <w:rsid w:val="007C3AC5"/>
    <w:rsid w:val="007C429B"/>
    <w:rsid w:val="007C4306"/>
    <w:rsid w:val="007C5928"/>
    <w:rsid w:val="007C5B0B"/>
    <w:rsid w:val="007C638E"/>
    <w:rsid w:val="007C70BE"/>
    <w:rsid w:val="007C719E"/>
    <w:rsid w:val="007C7E36"/>
    <w:rsid w:val="007C7E61"/>
    <w:rsid w:val="007D0978"/>
    <w:rsid w:val="007D0A25"/>
    <w:rsid w:val="007D0AC2"/>
    <w:rsid w:val="007D0CD2"/>
    <w:rsid w:val="007D109F"/>
    <w:rsid w:val="007D11D1"/>
    <w:rsid w:val="007D1AE1"/>
    <w:rsid w:val="007D1E1F"/>
    <w:rsid w:val="007D2114"/>
    <w:rsid w:val="007D2197"/>
    <w:rsid w:val="007D23D1"/>
    <w:rsid w:val="007D2BA6"/>
    <w:rsid w:val="007D2BE0"/>
    <w:rsid w:val="007D2C9D"/>
    <w:rsid w:val="007D2DAF"/>
    <w:rsid w:val="007D3796"/>
    <w:rsid w:val="007D43FC"/>
    <w:rsid w:val="007D46B2"/>
    <w:rsid w:val="007D4A68"/>
    <w:rsid w:val="007D4CFD"/>
    <w:rsid w:val="007D4EB0"/>
    <w:rsid w:val="007D4F41"/>
    <w:rsid w:val="007D51AF"/>
    <w:rsid w:val="007D55F0"/>
    <w:rsid w:val="007D563D"/>
    <w:rsid w:val="007D5D6A"/>
    <w:rsid w:val="007D5E8B"/>
    <w:rsid w:val="007D6692"/>
    <w:rsid w:val="007D68D1"/>
    <w:rsid w:val="007D6BE3"/>
    <w:rsid w:val="007D6DA9"/>
    <w:rsid w:val="007D7596"/>
    <w:rsid w:val="007D78FD"/>
    <w:rsid w:val="007D7D6A"/>
    <w:rsid w:val="007D7FF4"/>
    <w:rsid w:val="007E03B9"/>
    <w:rsid w:val="007E078D"/>
    <w:rsid w:val="007E07A0"/>
    <w:rsid w:val="007E0942"/>
    <w:rsid w:val="007E0A00"/>
    <w:rsid w:val="007E0AC1"/>
    <w:rsid w:val="007E0DA9"/>
    <w:rsid w:val="007E1030"/>
    <w:rsid w:val="007E1074"/>
    <w:rsid w:val="007E1162"/>
    <w:rsid w:val="007E16ED"/>
    <w:rsid w:val="007E1EEB"/>
    <w:rsid w:val="007E21DC"/>
    <w:rsid w:val="007E21F7"/>
    <w:rsid w:val="007E22A0"/>
    <w:rsid w:val="007E2382"/>
    <w:rsid w:val="007E3945"/>
    <w:rsid w:val="007E3E0F"/>
    <w:rsid w:val="007E4692"/>
    <w:rsid w:val="007E4701"/>
    <w:rsid w:val="007E48A1"/>
    <w:rsid w:val="007E54D1"/>
    <w:rsid w:val="007E57DB"/>
    <w:rsid w:val="007E5C31"/>
    <w:rsid w:val="007E69A1"/>
    <w:rsid w:val="007E6EF5"/>
    <w:rsid w:val="007E70B2"/>
    <w:rsid w:val="007E74DC"/>
    <w:rsid w:val="007E77EC"/>
    <w:rsid w:val="007F079B"/>
    <w:rsid w:val="007F0844"/>
    <w:rsid w:val="007F14EB"/>
    <w:rsid w:val="007F1CA0"/>
    <w:rsid w:val="007F205F"/>
    <w:rsid w:val="007F2420"/>
    <w:rsid w:val="007F2549"/>
    <w:rsid w:val="007F2628"/>
    <w:rsid w:val="007F2B81"/>
    <w:rsid w:val="007F32A9"/>
    <w:rsid w:val="007F3539"/>
    <w:rsid w:val="007F382F"/>
    <w:rsid w:val="007F3ECB"/>
    <w:rsid w:val="007F448B"/>
    <w:rsid w:val="007F4647"/>
    <w:rsid w:val="007F47F2"/>
    <w:rsid w:val="007F498D"/>
    <w:rsid w:val="007F4B5B"/>
    <w:rsid w:val="007F4DF8"/>
    <w:rsid w:val="007F4F14"/>
    <w:rsid w:val="007F4F60"/>
    <w:rsid w:val="007F504F"/>
    <w:rsid w:val="007F5DF7"/>
    <w:rsid w:val="007F62E2"/>
    <w:rsid w:val="007F70DD"/>
    <w:rsid w:val="007F71CF"/>
    <w:rsid w:val="007F7829"/>
    <w:rsid w:val="007F7C2A"/>
    <w:rsid w:val="00800102"/>
    <w:rsid w:val="008009B1"/>
    <w:rsid w:val="008009B2"/>
    <w:rsid w:val="00800E64"/>
    <w:rsid w:val="008011CA"/>
    <w:rsid w:val="0080188F"/>
    <w:rsid w:val="00801A27"/>
    <w:rsid w:val="00801E90"/>
    <w:rsid w:val="008023E9"/>
    <w:rsid w:val="00803079"/>
    <w:rsid w:val="008034DD"/>
    <w:rsid w:val="00803635"/>
    <w:rsid w:val="00803FC6"/>
    <w:rsid w:val="0080414A"/>
    <w:rsid w:val="008042E9"/>
    <w:rsid w:val="0080455E"/>
    <w:rsid w:val="00804A0A"/>
    <w:rsid w:val="00804A98"/>
    <w:rsid w:val="0080525D"/>
    <w:rsid w:val="008054E6"/>
    <w:rsid w:val="008055DF"/>
    <w:rsid w:val="0080565E"/>
    <w:rsid w:val="00805B21"/>
    <w:rsid w:val="00806363"/>
    <w:rsid w:val="008072D8"/>
    <w:rsid w:val="00807746"/>
    <w:rsid w:val="00807A7E"/>
    <w:rsid w:val="00807D8F"/>
    <w:rsid w:val="00807DF5"/>
    <w:rsid w:val="00807F7B"/>
    <w:rsid w:val="00810255"/>
    <w:rsid w:val="008104B7"/>
    <w:rsid w:val="008106FD"/>
    <w:rsid w:val="00810F06"/>
    <w:rsid w:val="00810F30"/>
    <w:rsid w:val="008111F9"/>
    <w:rsid w:val="008112B6"/>
    <w:rsid w:val="008117EE"/>
    <w:rsid w:val="008119C1"/>
    <w:rsid w:val="00811B4F"/>
    <w:rsid w:val="00811FEF"/>
    <w:rsid w:val="00812542"/>
    <w:rsid w:val="00812D1D"/>
    <w:rsid w:val="00812DD5"/>
    <w:rsid w:val="00812DF3"/>
    <w:rsid w:val="00813299"/>
    <w:rsid w:val="0081333C"/>
    <w:rsid w:val="00813379"/>
    <w:rsid w:val="0081424E"/>
    <w:rsid w:val="0081434E"/>
    <w:rsid w:val="00814888"/>
    <w:rsid w:val="00814BFA"/>
    <w:rsid w:val="008150EC"/>
    <w:rsid w:val="00815807"/>
    <w:rsid w:val="00815C55"/>
    <w:rsid w:val="00815E03"/>
    <w:rsid w:val="008169FB"/>
    <w:rsid w:val="00816FE6"/>
    <w:rsid w:val="0081750C"/>
    <w:rsid w:val="00817611"/>
    <w:rsid w:val="00817652"/>
    <w:rsid w:val="008178BF"/>
    <w:rsid w:val="00817C30"/>
    <w:rsid w:val="008206D6"/>
    <w:rsid w:val="0082085D"/>
    <w:rsid w:val="00820906"/>
    <w:rsid w:val="00820A2B"/>
    <w:rsid w:val="00820AEF"/>
    <w:rsid w:val="00820CDE"/>
    <w:rsid w:val="00820FC8"/>
    <w:rsid w:val="0082108E"/>
    <w:rsid w:val="00821423"/>
    <w:rsid w:val="0082186C"/>
    <w:rsid w:val="008218DA"/>
    <w:rsid w:val="00822023"/>
    <w:rsid w:val="00822206"/>
    <w:rsid w:val="00822374"/>
    <w:rsid w:val="008223AF"/>
    <w:rsid w:val="008223EF"/>
    <w:rsid w:val="008224F3"/>
    <w:rsid w:val="008225EB"/>
    <w:rsid w:val="0082299B"/>
    <w:rsid w:val="00822DF4"/>
    <w:rsid w:val="008230C6"/>
    <w:rsid w:val="00823227"/>
    <w:rsid w:val="00823531"/>
    <w:rsid w:val="008235A6"/>
    <w:rsid w:val="00823C77"/>
    <w:rsid w:val="00823E65"/>
    <w:rsid w:val="0082407C"/>
    <w:rsid w:val="008245CE"/>
    <w:rsid w:val="008247AB"/>
    <w:rsid w:val="008249BC"/>
    <w:rsid w:val="008253B8"/>
    <w:rsid w:val="008253F2"/>
    <w:rsid w:val="00825D46"/>
    <w:rsid w:val="0082605C"/>
    <w:rsid w:val="00827C21"/>
    <w:rsid w:val="00827C4E"/>
    <w:rsid w:val="008306C0"/>
    <w:rsid w:val="00830BA9"/>
    <w:rsid w:val="00831620"/>
    <w:rsid w:val="008318E3"/>
    <w:rsid w:val="00831C5D"/>
    <w:rsid w:val="00832001"/>
    <w:rsid w:val="0083204C"/>
    <w:rsid w:val="00832618"/>
    <w:rsid w:val="00833119"/>
    <w:rsid w:val="00833168"/>
    <w:rsid w:val="00833732"/>
    <w:rsid w:val="00833AEE"/>
    <w:rsid w:val="00833C5B"/>
    <w:rsid w:val="00833E80"/>
    <w:rsid w:val="0083419E"/>
    <w:rsid w:val="0083462D"/>
    <w:rsid w:val="00834638"/>
    <w:rsid w:val="00834B49"/>
    <w:rsid w:val="00834CDC"/>
    <w:rsid w:val="00834E3F"/>
    <w:rsid w:val="00835092"/>
    <w:rsid w:val="0083534C"/>
    <w:rsid w:val="00835B07"/>
    <w:rsid w:val="00835D0C"/>
    <w:rsid w:val="00835E70"/>
    <w:rsid w:val="00836030"/>
    <w:rsid w:val="0083643C"/>
    <w:rsid w:val="00836446"/>
    <w:rsid w:val="008364A3"/>
    <w:rsid w:val="0083652B"/>
    <w:rsid w:val="00836772"/>
    <w:rsid w:val="00836BFD"/>
    <w:rsid w:val="00836C81"/>
    <w:rsid w:val="00836EB1"/>
    <w:rsid w:val="008374E9"/>
    <w:rsid w:val="008375A7"/>
    <w:rsid w:val="00837A68"/>
    <w:rsid w:val="008400DA"/>
    <w:rsid w:val="008406BA"/>
    <w:rsid w:val="00840C8D"/>
    <w:rsid w:val="00841E92"/>
    <w:rsid w:val="00842806"/>
    <w:rsid w:val="00842A06"/>
    <w:rsid w:val="00842A8B"/>
    <w:rsid w:val="00842D64"/>
    <w:rsid w:val="00842DC4"/>
    <w:rsid w:val="00843CDB"/>
    <w:rsid w:val="00843EAF"/>
    <w:rsid w:val="00844289"/>
    <w:rsid w:val="0084435C"/>
    <w:rsid w:val="0084447B"/>
    <w:rsid w:val="00844521"/>
    <w:rsid w:val="00844651"/>
    <w:rsid w:val="0084639E"/>
    <w:rsid w:val="00846461"/>
    <w:rsid w:val="008467D1"/>
    <w:rsid w:val="008468EC"/>
    <w:rsid w:val="0084692F"/>
    <w:rsid w:val="00846A07"/>
    <w:rsid w:val="00846EFA"/>
    <w:rsid w:val="00847034"/>
    <w:rsid w:val="0084770D"/>
    <w:rsid w:val="00847C9D"/>
    <w:rsid w:val="0085051E"/>
    <w:rsid w:val="00850673"/>
    <w:rsid w:val="00850B18"/>
    <w:rsid w:val="00850BD8"/>
    <w:rsid w:val="00851111"/>
    <w:rsid w:val="008513C3"/>
    <w:rsid w:val="008519B3"/>
    <w:rsid w:val="00851B38"/>
    <w:rsid w:val="00851DEA"/>
    <w:rsid w:val="00851F20"/>
    <w:rsid w:val="00851F29"/>
    <w:rsid w:val="00851FDC"/>
    <w:rsid w:val="008525FF"/>
    <w:rsid w:val="008527E2"/>
    <w:rsid w:val="00852A31"/>
    <w:rsid w:val="00852B43"/>
    <w:rsid w:val="00852CD7"/>
    <w:rsid w:val="008530C0"/>
    <w:rsid w:val="008538BC"/>
    <w:rsid w:val="00853907"/>
    <w:rsid w:val="00853F07"/>
    <w:rsid w:val="0085452A"/>
    <w:rsid w:val="008548E5"/>
    <w:rsid w:val="00854B0B"/>
    <w:rsid w:val="00854BAF"/>
    <w:rsid w:val="008553B3"/>
    <w:rsid w:val="00855D82"/>
    <w:rsid w:val="00856233"/>
    <w:rsid w:val="008562C7"/>
    <w:rsid w:val="0085683A"/>
    <w:rsid w:val="00856901"/>
    <w:rsid w:val="008574F8"/>
    <w:rsid w:val="008575F9"/>
    <w:rsid w:val="00857753"/>
    <w:rsid w:val="00857BAB"/>
    <w:rsid w:val="008600D6"/>
    <w:rsid w:val="0086019C"/>
    <w:rsid w:val="0086046B"/>
    <w:rsid w:val="008609E2"/>
    <w:rsid w:val="00860C40"/>
    <w:rsid w:val="00860CF6"/>
    <w:rsid w:val="0086104C"/>
    <w:rsid w:val="008618E1"/>
    <w:rsid w:val="00861FD3"/>
    <w:rsid w:val="00861FFE"/>
    <w:rsid w:val="008623CA"/>
    <w:rsid w:val="00863354"/>
    <w:rsid w:val="00863636"/>
    <w:rsid w:val="00863B47"/>
    <w:rsid w:val="00863C85"/>
    <w:rsid w:val="008646F8"/>
    <w:rsid w:val="00864BD1"/>
    <w:rsid w:val="00864E9E"/>
    <w:rsid w:val="008658A6"/>
    <w:rsid w:val="00865A3C"/>
    <w:rsid w:val="00865A8A"/>
    <w:rsid w:val="0086649B"/>
    <w:rsid w:val="00866608"/>
    <w:rsid w:val="008667DA"/>
    <w:rsid w:val="00866A1C"/>
    <w:rsid w:val="00867592"/>
    <w:rsid w:val="0086796E"/>
    <w:rsid w:val="008702A1"/>
    <w:rsid w:val="008704C2"/>
    <w:rsid w:val="008706E5"/>
    <w:rsid w:val="00870947"/>
    <w:rsid w:val="00870CEB"/>
    <w:rsid w:val="008718F3"/>
    <w:rsid w:val="00871EBD"/>
    <w:rsid w:val="0087226A"/>
    <w:rsid w:val="008732CC"/>
    <w:rsid w:val="008733F0"/>
    <w:rsid w:val="008737A1"/>
    <w:rsid w:val="00873B72"/>
    <w:rsid w:val="00873E88"/>
    <w:rsid w:val="008743C2"/>
    <w:rsid w:val="008746B8"/>
    <w:rsid w:val="00874958"/>
    <w:rsid w:val="00874BB0"/>
    <w:rsid w:val="00874D59"/>
    <w:rsid w:val="0087529C"/>
    <w:rsid w:val="00875BDE"/>
    <w:rsid w:val="00875DF7"/>
    <w:rsid w:val="00875E53"/>
    <w:rsid w:val="00875EDA"/>
    <w:rsid w:val="00875F4D"/>
    <w:rsid w:val="008764C1"/>
    <w:rsid w:val="00876682"/>
    <w:rsid w:val="00876861"/>
    <w:rsid w:val="00876D84"/>
    <w:rsid w:val="00876FE4"/>
    <w:rsid w:val="00877045"/>
    <w:rsid w:val="008770AE"/>
    <w:rsid w:val="008773F0"/>
    <w:rsid w:val="008776E3"/>
    <w:rsid w:val="00877F40"/>
    <w:rsid w:val="008803CA"/>
    <w:rsid w:val="008803F8"/>
    <w:rsid w:val="00880447"/>
    <w:rsid w:val="008804B2"/>
    <w:rsid w:val="00880547"/>
    <w:rsid w:val="00880BFD"/>
    <w:rsid w:val="00880ED2"/>
    <w:rsid w:val="0088101B"/>
    <w:rsid w:val="00881203"/>
    <w:rsid w:val="00881414"/>
    <w:rsid w:val="00881492"/>
    <w:rsid w:val="008814D3"/>
    <w:rsid w:val="00881F8F"/>
    <w:rsid w:val="008823DF"/>
    <w:rsid w:val="00882C4E"/>
    <w:rsid w:val="00883223"/>
    <w:rsid w:val="00883277"/>
    <w:rsid w:val="008836F4"/>
    <w:rsid w:val="00883A8C"/>
    <w:rsid w:val="00883BE2"/>
    <w:rsid w:val="00884196"/>
    <w:rsid w:val="0088419C"/>
    <w:rsid w:val="0088449D"/>
    <w:rsid w:val="00884652"/>
    <w:rsid w:val="008846C0"/>
    <w:rsid w:val="00884994"/>
    <w:rsid w:val="008852BC"/>
    <w:rsid w:val="00885DB4"/>
    <w:rsid w:val="00886298"/>
    <w:rsid w:val="008864FB"/>
    <w:rsid w:val="00886616"/>
    <w:rsid w:val="008866EF"/>
    <w:rsid w:val="00886922"/>
    <w:rsid w:val="00886BA7"/>
    <w:rsid w:val="00886F8F"/>
    <w:rsid w:val="0088721D"/>
    <w:rsid w:val="00887967"/>
    <w:rsid w:val="00887A90"/>
    <w:rsid w:val="00887C3E"/>
    <w:rsid w:val="00887D3E"/>
    <w:rsid w:val="0089069D"/>
    <w:rsid w:val="00890ACC"/>
    <w:rsid w:val="00890FE7"/>
    <w:rsid w:val="0089149E"/>
    <w:rsid w:val="0089170D"/>
    <w:rsid w:val="00891BDF"/>
    <w:rsid w:val="00891DB9"/>
    <w:rsid w:val="00891DF4"/>
    <w:rsid w:val="00892028"/>
    <w:rsid w:val="00892058"/>
    <w:rsid w:val="00892333"/>
    <w:rsid w:val="00892439"/>
    <w:rsid w:val="008934E8"/>
    <w:rsid w:val="008935A1"/>
    <w:rsid w:val="00893641"/>
    <w:rsid w:val="00893685"/>
    <w:rsid w:val="008939DB"/>
    <w:rsid w:val="00893A7C"/>
    <w:rsid w:val="008942C7"/>
    <w:rsid w:val="00894354"/>
    <w:rsid w:val="00894592"/>
    <w:rsid w:val="0089523C"/>
    <w:rsid w:val="008953F8"/>
    <w:rsid w:val="008954B2"/>
    <w:rsid w:val="0089556A"/>
    <w:rsid w:val="00895647"/>
    <w:rsid w:val="0089580F"/>
    <w:rsid w:val="0089593F"/>
    <w:rsid w:val="00895A28"/>
    <w:rsid w:val="008962CA"/>
    <w:rsid w:val="0089690D"/>
    <w:rsid w:val="00896C4A"/>
    <w:rsid w:val="00896D33"/>
    <w:rsid w:val="00896FD9"/>
    <w:rsid w:val="00897114"/>
    <w:rsid w:val="00897AE6"/>
    <w:rsid w:val="008A0042"/>
    <w:rsid w:val="008A07AF"/>
    <w:rsid w:val="008A0AA7"/>
    <w:rsid w:val="008A0E0F"/>
    <w:rsid w:val="008A10E2"/>
    <w:rsid w:val="008A174D"/>
    <w:rsid w:val="008A1847"/>
    <w:rsid w:val="008A18A2"/>
    <w:rsid w:val="008A1D81"/>
    <w:rsid w:val="008A21AA"/>
    <w:rsid w:val="008A25B1"/>
    <w:rsid w:val="008A2972"/>
    <w:rsid w:val="008A2AF3"/>
    <w:rsid w:val="008A3E58"/>
    <w:rsid w:val="008A3EF0"/>
    <w:rsid w:val="008A4930"/>
    <w:rsid w:val="008A4938"/>
    <w:rsid w:val="008A4CBF"/>
    <w:rsid w:val="008A4EE0"/>
    <w:rsid w:val="008A4FBC"/>
    <w:rsid w:val="008A4FED"/>
    <w:rsid w:val="008A53F7"/>
    <w:rsid w:val="008A557A"/>
    <w:rsid w:val="008A57D7"/>
    <w:rsid w:val="008A5F56"/>
    <w:rsid w:val="008A6456"/>
    <w:rsid w:val="008A6630"/>
    <w:rsid w:val="008A6D96"/>
    <w:rsid w:val="008A6DBD"/>
    <w:rsid w:val="008A6EC0"/>
    <w:rsid w:val="008A7FFE"/>
    <w:rsid w:val="008B00C4"/>
    <w:rsid w:val="008B0417"/>
    <w:rsid w:val="008B06B6"/>
    <w:rsid w:val="008B0770"/>
    <w:rsid w:val="008B0FAB"/>
    <w:rsid w:val="008B10C2"/>
    <w:rsid w:val="008B1F8A"/>
    <w:rsid w:val="008B21DE"/>
    <w:rsid w:val="008B256F"/>
    <w:rsid w:val="008B2979"/>
    <w:rsid w:val="008B2F59"/>
    <w:rsid w:val="008B3087"/>
    <w:rsid w:val="008B3206"/>
    <w:rsid w:val="008B3374"/>
    <w:rsid w:val="008B339F"/>
    <w:rsid w:val="008B343B"/>
    <w:rsid w:val="008B3D6F"/>
    <w:rsid w:val="008B3FDB"/>
    <w:rsid w:val="008B47C1"/>
    <w:rsid w:val="008B4C25"/>
    <w:rsid w:val="008B51EC"/>
    <w:rsid w:val="008B56B4"/>
    <w:rsid w:val="008B5CE5"/>
    <w:rsid w:val="008B5DE1"/>
    <w:rsid w:val="008B5F17"/>
    <w:rsid w:val="008B697F"/>
    <w:rsid w:val="008B6CC2"/>
    <w:rsid w:val="008B6DC2"/>
    <w:rsid w:val="008B74A8"/>
    <w:rsid w:val="008B750E"/>
    <w:rsid w:val="008B78AB"/>
    <w:rsid w:val="008C0230"/>
    <w:rsid w:val="008C0246"/>
    <w:rsid w:val="008C0367"/>
    <w:rsid w:val="008C046B"/>
    <w:rsid w:val="008C0961"/>
    <w:rsid w:val="008C12A9"/>
    <w:rsid w:val="008C14AC"/>
    <w:rsid w:val="008C18E2"/>
    <w:rsid w:val="008C210F"/>
    <w:rsid w:val="008C240C"/>
    <w:rsid w:val="008C244A"/>
    <w:rsid w:val="008C28CF"/>
    <w:rsid w:val="008C3396"/>
    <w:rsid w:val="008C35F8"/>
    <w:rsid w:val="008C37F6"/>
    <w:rsid w:val="008C381B"/>
    <w:rsid w:val="008C397A"/>
    <w:rsid w:val="008C4285"/>
    <w:rsid w:val="008C48DA"/>
    <w:rsid w:val="008C4E9F"/>
    <w:rsid w:val="008C62E7"/>
    <w:rsid w:val="008C6522"/>
    <w:rsid w:val="008C65F6"/>
    <w:rsid w:val="008C6D0D"/>
    <w:rsid w:val="008C7179"/>
    <w:rsid w:val="008C71A4"/>
    <w:rsid w:val="008C71DF"/>
    <w:rsid w:val="008C72F4"/>
    <w:rsid w:val="008C770E"/>
    <w:rsid w:val="008C7C5D"/>
    <w:rsid w:val="008C7CB9"/>
    <w:rsid w:val="008C7E5B"/>
    <w:rsid w:val="008D0410"/>
    <w:rsid w:val="008D050E"/>
    <w:rsid w:val="008D06FA"/>
    <w:rsid w:val="008D0FB2"/>
    <w:rsid w:val="008D14CB"/>
    <w:rsid w:val="008D166D"/>
    <w:rsid w:val="008D1AB3"/>
    <w:rsid w:val="008D1B79"/>
    <w:rsid w:val="008D1BFE"/>
    <w:rsid w:val="008D26C8"/>
    <w:rsid w:val="008D2914"/>
    <w:rsid w:val="008D2B2E"/>
    <w:rsid w:val="008D2B65"/>
    <w:rsid w:val="008D3290"/>
    <w:rsid w:val="008D3487"/>
    <w:rsid w:val="008D35E0"/>
    <w:rsid w:val="008D3A06"/>
    <w:rsid w:val="008D3C50"/>
    <w:rsid w:val="008D3EF1"/>
    <w:rsid w:val="008D4274"/>
    <w:rsid w:val="008D46D6"/>
    <w:rsid w:val="008D48EE"/>
    <w:rsid w:val="008D4A2F"/>
    <w:rsid w:val="008D4B60"/>
    <w:rsid w:val="008D4DC8"/>
    <w:rsid w:val="008D4F18"/>
    <w:rsid w:val="008D54AC"/>
    <w:rsid w:val="008D586F"/>
    <w:rsid w:val="008D58B8"/>
    <w:rsid w:val="008D6243"/>
    <w:rsid w:val="008D62D9"/>
    <w:rsid w:val="008D67B8"/>
    <w:rsid w:val="008D67E1"/>
    <w:rsid w:val="008D6A00"/>
    <w:rsid w:val="008D6BB8"/>
    <w:rsid w:val="008D6E9A"/>
    <w:rsid w:val="008D72BC"/>
    <w:rsid w:val="008D74D7"/>
    <w:rsid w:val="008D7771"/>
    <w:rsid w:val="008D77D2"/>
    <w:rsid w:val="008E0053"/>
    <w:rsid w:val="008E0346"/>
    <w:rsid w:val="008E0560"/>
    <w:rsid w:val="008E093A"/>
    <w:rsid w:val="008E0BD2"/>
    <w:rsid w:val="008E0F4A"/>
    <w:rsid w:val="008E10D4"/>
    <w:rsid w:val="008E1923"/>
    <w:rsid w:val="008E193C"/>
    <w:rsid w:val="008E19D9"/>
    <w:rsid w:val="008E2279"/>
    <w:rsid w:val="008E2343"/>
    <w:rsid w:val="008E330F"/>
    <w:rsid w:val="008E35B3"/>
    <w:rsid w:val="008E3775"/>
    <w:rsid w:val="008E3B79"/>
    <w:rsid w:val="008E46E3"/>
    <w:rsid w:val="008E4AD1"/>
    <w:rsid w:val="008E5691"/>
    <w:rsid w:val="008E5AD0"/>
    <w:rsid w:val="008E5CBB"/>
    <w:rsid w:val="008E5EF7"/>
    <w:rsid w:val="008E6484"/>
    <w:rsid w:val="008E661B"/>
    <w:rsid w:val="008E6EFC"/>
    <w:rsid w:val="008E71AC"/>
    <w:rsid w:val="008E753D"/>
    <w:rsid w:val="008E77ED"/>
    <w:rsid w:val="008E7C94"/>
    <w:rsid w:val="008E7D9E"/>
    <w:rsid w:val="008E7E44"/>
    <w:rsid w:val="008E7E5B"/>
    <w:rsid w:val="008E7EA8"/>
    <w:rsid w:val="008F05BB"/>
    <w:rsid w:val="008F06A5"/>
    <w:rsid w:val="008F0AE1"/>
    <w:rsid w:val="008F0D2E"/>
    <w:rsid w:val="008F156E"/>
    <w:rsid w:val="008F1758"/>
    <w:rsid w:val="008F187E"/>
    <w:rsid w:val="008F1D9C"/>
    <w:rsid w:val="008F2C0F"/>
    <w:rsid w:val="008F36E1"/>
    <w:rsid w:val="008F3A1F"/>
    <w:rsid w:val="008F3BCB"/>
    <w:rsid w:val="008F3CD5"/>
    <w:rsid w:val="008F44BE"/>
    <w:rsid w:val="008F4583"/>
    <w:rsid w:val="008F49E2"/>
    <w:rsid w:val="008F4F78"/>
    <w:rsid w:val="008F521D"/>
    <w:rsid w:val="008F5906"/>
    <w:rsid w:val="008F60FA"/>
    <w:rsid w:val="008F6F11"/>
    <w:rsid w:val="008F79E2"/>
    <w:rsid w:val="009000E1"/>
    <w:rsid w:val="00900A55"/>
    <w:rsid w:val="00900C9F"/>
    <w:rsid w:val="00901061"/>
    <w:rsid w:val="009014A4"/>
    <w:rsid w:val="00901B1B"/>
    <w:rsid w:val="00901BED"/>
    <w:rsid w:val="00901C57"/>
    <w:rsid w:val="00901E7C"/>
    <w:rsid w:val="00902317"/>
    <w:rsid w:val="00902385"/>
    <w:rsid w:val="009023A9"/>
    <w:rsid w:val="0090294D"/>
    <w:rsid w:val="00902A0B"/>
    <w:rsid w:val="00902C1E"/>
    <w:rsid w:val="00902C78"/>
    <w:rsid w:val="00902CFA"/>
    <w:rsid w:val="00902D39"/>
    <w:rsid w:val="00903072"/>
    <w:rsid w:val="009030F7"/>
    <w:rsid w:val="009033D2"/>
    <w:rsid w:val="0090358B"/>
    <w:rsid w:val="00903D62"/>
    <w:rsid w:val="00903ED8"/>
    <w:rsid w:val="009040C1"/>
    <w:rsid w:val="009047E2"/>
    <w:rsid w:val="00904D52"/>
    <w:rsid w:val="00905C49"/>
    <w:rsid w:val="00906260"/>
    <w:rsid w:val="00906D88"/>
    <w:rsid w:val="009072E3"/>
    <w:rsid w:val="00907440"/>
    <w:rsid w:val="00907515"/>
    <w:rsid w:val="009107DA"/>
    <w:rsid w:val="00910AB5"/>
    <w:rsid w:val="00910E56"/>
    <w:rsid w:val="00911152"/>
    <w:rsid w:val="009117DA"/>
    <w:rsid w:val="00911F53"/>
    <w:rsid w:val="0091209A"/>
    <w:rsid w:val="009120EC"/>
    <w:rsid w:val="009121D3"/>
    <w:rsid w:val="00912C34"/>
    <w:rsid w:val="0091337E"/>
    <w:rsid w:val="0091358F"/>
    <w:rsid w:val="009138C3"/>
    <w:rsid w:val="00913A18"/>
    <w:rsid w:val="00914053"/>
    <w:rsid w:val="00914469"/>
    <w:rsid w:val="009147D3"/>
    <w:rsid w:val="00914A5C"/>
    <w:rsid w:val="00914DE0"/>
    <w:rsid w:val="009150E4"/>
    <w:rsid w:val="0091527C"/>
    <w:rsid w:val="00915738"/>
    <w:rsid w:val="009157AC"/>
    <w:rsid w:val="00915E55"/>
    <w:rsid w:val="00916027"/>
    <w:rsid w:val="0091658A"/>
    <w:rsid w:val="00916625"/>
    <w:rsid w:val="00916679"/>
    <w:rsid w:val="009166A9"/>
    <w:rsid w:val="009166FB"/>
    <w:rsid w:val="00916917"/>
    <w:rsid w:val="00916E16"/>
    <w:rsid w:val="00917B9C"/>
    <w:rsid w:val="00917E80"/>
    <w:rsid w:val="00920555"/>
    <w:rsid w:val="00920B6D"/>
    <w:rsid w:val="00920EAB"/>
    <w:rsid w:val="009210B8"/>
    <w:rsid w:val="00921461"/>
    <w:rsid w:val="009219AF"/>
    <w:rsid w:val="00922909"/>
    <w:rsid w:val="00922AFE"/>
    <w:rsid w:val="00922C57"/>
    <w:rsid w:val="00922DC3"/>
    <w:rsid w:val="00922DC6"/>
    <w:rsid w:val="00922F67"/>
    <w:rsid w:val="00923B81"/>
    <w:rsid w:val="00924098"/>
    <w:rsid w:val="00924605"/>
    <w:rsid w:val="00924A3F"/>
    <w:rsid w:val="00924ABE"/>
    <w:rsid w:val="00924AC6"/>
    <w:rsid w:val="00924CD3"/>
    <w:rsid w:val="00924DCC"/>
    <w:rsid w:val="00924F91"/>
    <w:rsid w:val="009256B8"/>
    <w:rsid w:val="00925AF5"/>
    <w:rsid w:val="00925C3F"/>
    <w:rsid w:val="0092611B"/>
    <w:rsid w:val="00926ACA"/>
    <w:rsid w:val="00926B15"/>
    <w:rsid w:val="00926E0F"/>
    <w:rsid w:val="00926F63"/>
    <w:rsid w:val="00926F8E"/>
    <w:rsid w:val="0092771F"/>
    <w:rsid w:val="00927DDD"/>
    <w:rsid w:val="00927EA0"/>
    <w:rsid w:val="0093064D"/>
    <w:rsid w:val="00930C4C"/>
    <w:rsid w:val="00930CFF"/>
    <w:rsid w:val="00930F35"/>
    <w:rsid w:val="009313D9"/>
    <w:rsid w:val="0093142A"/>
    <w:rsid w:val="0093196F"/>
    <w:rsid w:val="00931E70"/>
    <w:rsid w:val="00932825"/>
    <w:rsid w:val="009328C1"/>
    <w:rsid w:val="00932961"/>
    <w:rsid w:val="00932C0D"/>
    <w:rsid w:val="00932EFD"/>
    <w:rsid w:val="00933D48"/>
    <w:rsid w:val="009344AD"/>
    <w:rsid w:val="0093473C"/>
    <w:rsid w:val="009349F3"/>
    <w:rsid w:val="009358A2"/>
    <w:rsid w:val="00935A91"/>
    <w:rsid w:val="009364A4"/>
    <w:rsid w:val="009366C5"/>
    <w:rsid w:val="00936F0E"/>
    <w:rsid w:val="00937133"/>
    <w:rsid w:val="00937458"/>
    <w:rsid w:val="00937503"/>
    <w:rsid w:val="0093753E"/>
    <w:rsid w:val="00937E0A"/>
    <w:rsid w:val="00940024"/>
    <w:rsid w:val="00940249"/>
    <w:rsid w:val="00940DFF"/>
    <w:rsid w:val="00941581"/>
    <w:rsid w:val="009419E9"/>
    <w:rsid w:val="0094264F"/>
    <w:rsid w:val="00942A82"/>
    <w:rsid w:val="00942E6F"/>
    <w:rsid w:val="0094348E"/>
    <w:rsid w:val="00943608"/>
    <w:rsid w:val="00943954"/>
    <w:rsid w:val="00943D31"/>
    <w:rsid w:val="00943DA2"/>
    <w:rsid w:val="00943F50"/>
    <w:rsid w:val="009441E3"/>
    <w:rsid w:val="00944503"/>
    <w:rsid w:val="00944540"/>
    <w:rsid w:val="00944D69"/>
    <w:rsid w:val="00944F2C"/>
    <w:rsid w:val="00944F9B"/>
    <w:rsid w:val="00944FDA"/>
    <w:rsid w:val="009457ED"/>
    <w:rsid w:val="00945B25"/>
    <w:rsid w:val="00945C17"/>
    <w:rsid w:val="0094658F"/>
    <w:rsid w:val="009469BA"/>
    <w:rsid w:val="00946A40"/>
    <w:rsid w:val="00947526"/>
    <w:rsid w:val="00947824"/>
    <w:rsid w:val="00947986"/>
    <w:rsid w:val="00947D98"/>
    <w:rsid w:val="00947EEA"/>
    <w:rsid w:val="009504DE"/>
    <w:rsid w:val="009507CD"/>
    <w:rsid w:val="00950D27"/>
    <w:rsid w:val="00950EB5"/>
    <w:rsid w:val="00951213"/>
    <w:rsid w:val="009512AA"/>
    <w:rsid w:val="00951B15"/>
    <w:rsid w:val="00951D01"/>
    <w:rsid w:val="009526B1"/>
    <w:rsid w:val="00953037"/>
    <w:rsid w:val="0095330B"/>
    <w:rsid w:val="00953B2E"/>
    <w:rsid w:val="00953ECC"/>
    <w:rsid w:val="009546DE"/>
    <w:rsid w:val="0095478F"/>
    <w:rsid w:val="00954EFD"/>
    <w:rsid w:val="00955249"/>
    <w:rsid w:val="009552F0"/>
    <w:rsid w:val="009556A1"/>
    <w:rsid w:val="0095587A"/>
    <w:rsid w:val="00955DB4"/>
    <w:rsid w:val="00955E34"/>
    <w:rsid w:val="00956646"/>
    <w:rsid w:val="009569DE"/>
    <w:rsid w:val="00956AFA"/>
    <w:rsid w:val="009572AD"/>
    <w:rsid w:val="00957741"/>
    <w:rsid w:val="00957FF4"/>
    <w:rsid w:val="0096011F"/>
    <w:rsid w:val="0096064A"/>
    <w:rsid w:val="009606F9"/>
    <w:rsid w:val="00960BCA"/>
    <w:rsid w:val="00960BDB"/>
    <w:rsid w:val="00960FFF"/>
    <w:rsid w:val="009611BC"/>
    <w:rsid w:val="009614CB"/>
    <w:rsid w:val="009616D6"/>
    <w:rsid w:val="00961F65"/>
    <w:rsid w:val="009625D7"/>
    <w:rsid w:val="009627F6"/>
    <w:rsid w:val="0096291E"/>
    <w:rsid w:val="00962BFB"/>
    <w:rsid w:val="00963114"/>
    <w:rsid w:val="009632BD"/>
    <w:rsid w:val="009636B4"/>
    <w:rsid w:val="00963ADF"/>
    <w:rsid w:val="009646E3"/>
    <w:rsid w:val="009648CA"/>
    <w:rsid w:val="009657E6"/>
    <w:rsid w:val="009658E4"/>
    <w:rsid w:val="00965982"/>
    <w:rsid w:val="00965BD5"/>
    <w:rsid w:val="00965DF9"/>
    <w:rsid w:val="0096616B"/>
    <w:rsid w:val="009661F5"/>
    <w:rsid w:val="00966365"/>
    <w:rsid w:val="00966480"/>
    <w:rsid w:val="009665DD"/>
    <w:rsid w:val="0096673F"/>
    <w:rsid w:val="00966B37"/>
    <w:rsid w:val="00966DE8"/>
    <w:rsid w:val="00966EFB"/>
    <w:rsid w:val="00966F78"/>
    <w:rsid w:val="00966FC8"/>
    <w:rsid w:val="00967243"/>
    <w:rsid w:val="00967370"/>
    <w:rsid w:val="009675B9"/>
    <w:rsid w:val="009675DF"/>
    <w:rsid w:val="0096760D"/>
    <w:rsid w:val="00967718"/>
    <w:rsid w:val="00967852"/>
    <w:rsid w:val="00967978"/>
    <w:rsid w:val="00970180"/>
    <w:rsid w:val="00970206"/>
    <w:rsid w:val="00970449"/>
    <w:rsid w:val="00970543"/>
    <w:rsid w:val="0097054E"/>
    <w:rsid w:val="009705AD"/>
    <w:rsid w:val="0097075A"/>
    <w:rsid w:val="00970C4B"/>
    <w:rsid w:val="00971373"/>
    <w:rsid w:val="00971949"/>
    <w:rsid w:val="00971D4B"/>
    <w:rsid w:val="0097201C"/>
    <w:rsid w:val="009723A5"/>
    <w:rsid w:val="00972E5A"/>
    <w:rsid w:val="00972F55"/>
    <w:rsid w:val="0097326A"/>
    <w:rsid w:val="0097344C"/>
    <w:rsid w:val="0097351F"/>
    <w:rsid w:val="00974110"/>
    <w:rsid w:val="00974857"/>
    <w:rsid w:val="0097489D"/>
    <w:rsid w:val="00974F39"/>
    <w:rsid w:val="00974F87"/>
    <w:rsid w:val="00975D27"/>
    <w:rsid w:val="00975D7E"/>
    <w:rsid w:val="009761B4"/>
    <w:rsid w:val="00976980"/>
    <w:rsid w:val="00976997"/>
    <w:rsid w:val="00976A7A"/>
    <w:rsid w:val="0097742C"/>
    <w:rsid w:val="009774C9"/>
    <w:rsid w:val="00977841"/>
    <w:rsid w:val="0098024E"/>
    <w:rsid w:val="009804A2"/>
    <w:rsid w:val="0098052C"/>
    <w:rsid w:val="00980A1C"/>
    <w:rsid w:val="009814C4"/>
    <w:rsid w:val="00981856"/>
    <w:rsid w:val="00981B4B"/>
    <w:rsid w:val="00981B74"/>
    <w:rsid w:val="00981FEB"/>
    <w:rsid w:val="00982457"/>
    <w:rsid w:val="00982C31"/>
    <w:rsid w:val="00982DBB"/>
    <w:rsid w:val="00982F4F"/>
    <w:rsid w:val="00982F52"/>
    <w:rsid w:val="00983121"/>
    <w:rsid w:val="00983CDF"/>
    <w:rsid w:val="009849A4"/>
    <w:rsid w:val="009850EA"/>
    <w:rsid w:val="00985319"/>
    <w:rsid w:val="00985605"/>
    <w:rsid w:val="0098566A"/>
    <w:rsid w:val="009856B2"/>
    <w:rsid w:val="00985706"/>
    <w:rsid w:val="00985B15"/>
    <w:rsid w:val="00985C33"/>
    <w:rsid w:val="009860DB"/>
    <w:rsid w:val="009864B6"/>
    <w:rsid w:val="00986663"/>
    <w:rsid w:val="009866A8"/>
    <w:rsid w:val="00986984"/>
    <w:rsid w:val="00986A24"/>
    <w:rsid w:val="00986C32"/>
    <w:rsid w:val="00986D64"/>
    <w:rsid w:val="00986DB4"/>
    <w:rsid w:val="0098727C"/>
    <w:rsid w:val="00987FCC"/>
    <w:rsid w:val="009904B7"/>
    <w:rsid w:val="00990BC5"/>
    <w:rsid w:val="00990E59"/>
    <w:rsid w:val="00990E91"/>
    <w:rsid w:val="00991002"/>
    <w:rsid w:val="00991072"/>
    <w:rsid w:val="009911F0"/>
    <w:rsid w:val="009911F6"/>
    <w:rsid w:val="0099135B"/>
    <w:rsid w:val="009915A6"/>
    <w:rsid w:val="00991E09"/>
    <w:rsid w:val="00991F62"/>
    <w:rsid w:val="00992C12"/>
    <w:rsid w:val="0099388A"/>
    <w:rsid w:val="009938CC"/>
    <w:rsid w:val="0099397F"/>
    <w:rsid w:val="00993B3A"/>
    <w:rsid w:val="00994045"/>
    <w:rsid w:val="0099488F"/>
    <w:rsid w:val="00994ADB"/>
    <w:rsid w:val="00995796"/>
    <w:rsid w:val="00995A09"/>
    <w:rsid w:val="00996275"/>
    <w:rsid w:val="0099631D"/>
    <w:rsid w:val="00996627"/>
    <w:rsid w:val="00996A34"/>
    <w:rsid w:val="00997072"/>
    <w:rsid w:val="0099718C"/>
    <w:rsid w:val="0099742B"/>
    <w:rsid w:val="0099761D"/>
    <w:rsid w:val="00997887"/>
    <w:rsid w:val="00997CB6"/>
    <w:rsid w:val="009A0003"/>
    <w:rsid w:val="009A016B"/>
    <w:rsid w:val="009A0298"/>
    <w:rsid w:val="009A03A3"/>
    <w:rsid w:val="009A06A0"/>
    <w:rsid w:val="009A108D"/>
    <w:rsid w:val="009A1099"/>
    <w:rsid w:val="009A110D"/>
    <w:rsid w:val="009A150A"/>
    <w:rsid w:val="009A15D4"/>
    <w:rsid w:val="009A16BF"/>
    <w:rsid w:val="009A1E75"/>
    <w:rsid w:val="009A1EC3"/>
    <w:rsid w:val="009A1FA5"/>
    <w:rsid w:val="009A2074"/>
    <w:rsid w:val="009A2EF5"/>
    <w:rsid w:val="009A32F2"/>
    <w:rsid w:val="009A342F"/>
    <w:rsid w:val="009A47F5"/>
    <w:rsid w:val="009A5004"/>
    <w:rsid w:val="009A5044"/>
    <w:rsid w:val="009A5232"/>
    <w:rsid w:val="009A5401"/>
    <w:rsid w:val="009A5671"/>
    <w:rsid w:val="009A604F"/>
    <w:rsid w:val="009A6412"/>
    <w:rsid w:val="009A6892"/>
    <w:rsid w:val="009A69A9"/>
    <w:rsid w:val="009A6BC6"/>
    <w:rsid w:val="009A6C39"/>
    <w:rsid w:val="009A76CB"/>
    <w:rsid w:val="009A7709"/>
    <w:rsid w:val="009A7C95"/>
    <w:rsid w:val="009B0164"/>
    <w:rsid w:val="009B0478"/>
    <w:rsid w:val="009B08A8"/>
    <w:rsid w:val="009B08BB"/>
    <w:rsid w:val="009B099E"/>
    <w:rsid w:val="009B0A9A"/>
    <w:rsid w:val="009B1794"/>
    <w:rsid w:val="009B18D4"/>
    <w:rsid w:val="009B19D3"/>
    <w:rsid w:val="009B1BFF"/>
    <w:rsid w:val="009B2012"/>
    <w:rsid w:val="009B2126"/>
    <w:rsid w:val="009B2434"/>
    <w:rsid w:val="009B2FAB"/>
    <w:rsid w:val="009B3114"/>
    <w:rsid w:val="009B32BB"/>
    <w:rsid w:val="009B32FF"/>
    <w:rsid w:val="009B3441"/>
    <w:rsid w:val="009B34E3"/>
    <w:rsid w:val="009B37F0"/>
    <w:rsid w:val="009B3BEC"/>
    <w:rsid w:val="009B3D52"/>
    <w:rsid w:val="009B3F01"/>
    <w:rsid w:val="009B4682"/>
    <w:rsid w:val="009B4778"/>
    <w:rsid w:val="009B4A5A"/>
    <w:rsid w:val="009B4E5D"/>
    <w:rsid w:val="009B51F4"/>
    <w:rsid w:val="009B5762"/>
    <w:rsid w:val="009B57F6"/>
    <w:rsid w:val="009B5826"/>
    <w:rsid w:val="009B66EA"/>
    <w:rsid w:val="009B6B9B"/>
    <w:rsid w:val="009B6FCC"/>
    <w:rsid w:val="009B75A6"/>
    <w:rsid w:val="009B7829"/>
    <w:rsid w:val="009B7B3C"/>
    <w:rsid w:val="009B7E32"/>
    <w:rsid w:val="009C0210"/>
    <w:rsid w:val="009C02E3"/>
    <w:rsid w:val="009C05BC"/>
    <w:rsid w:val="009C0C70"/>
    <w:rsid w:val="009C0FCC"/>
    <w:rsid w:val="009C1C93"/>
    <w:rsid w:val="009C1FBD"/>
    <w:rsid w:val="009C23A1"/>
    <w:rsid w:val="009C2546"/>
    <w:rsid w:val="009C29E8"/>
    <w:rsid w:val="009C2B73"/>
    <w:rsid w:val="009C2EAE"/>
    <w:rsid w:val="009C35C5"/>
    <w:rsid w:val="009C3995"/>
    <w:rsid w:val="009C3CFF"/>
    <w:rsid w:val="009C41FD"/>
    <w:rsid w:val="009C4384"/>
    <w:rsid w:val="009C4CFF"/>
    <w:rsid w:val="009C4E26"/>
    <w:rsid w:val="009C4EB7"/>
    <w:rsid w:val="009C5799"/>
    <w:rsid w:val="009C5A59"/>
    <w:rsid w:val="009C6046"/>
    <w:rsid w:val="009C63F7"/>
    <w:rsid w:val="009C6671"/>
    <w:rsid w:val="009C6B0A"/>
    <w:rsid w:val="009C740B"/>
    <w:rsid w:val="009C7DE9"/>
    <w:rsid w:val="009D0BC5"/>
    <w:rsid w:val="009D0DF4"/>
    <w:rsid w:val="009D0E1B"/>
    <w:rsid w:val="009D10A3"/>
    <w:rsid w:val="009D1A99"/>
    <w:rsid w:val="009D1B79"/>
    <w:rsid w:val="009D1FFC"/>
    <w:rsid w:val="009D2450"/>
    <w:rsid w:val="009D2570"/>
    <w:rsid w:val="009D301B"/>
    <w:rsid w:val="009D327E"/>
    <w:rsid w:val="009D3386"/>
    <w:rsid w:val="009D3B73"/>
    <w:rsid w:val="009D3C82"/>
    <w:rsid w:val="009D3FD9"/>
    <w:rsid w:val="009D4111"/>
    <w:rsid w:val="009D44C9"/>
    <w:rsid w:val="009D4509"/>
    <w:rsid w:val="009D4C2B"/>
    <w:rsid w:val="009D55DB"/>
    <w:rsid w:val="009D58A3"/>
    <w:rsid w:val="009D5BAA"/>
    <w:rsid w:val="009D5E99"/>
    <w:rsid w:val="009D5EAF"/>
    <w:rsid w:val="009D5F97"/>
    <w:rsid w:val="009D6503"/>
    <w:rsid w:val="009D6860"/>
    <w:rsid w:val="009D6BE1"/>
    <w:rsid w:val="009D73AC"/>
    <w:rsid w:val="009D7704"/>
    <w:rsid w:val="009D77D8"/>
    <w:rsid w:val="009D7B84"/>
    <w:rsid w:val="009D7DF3"/>
    <w:rsid w:val="009E0911"/>
    <w:rsid w:val="009E0950"/>
    <w:rsid w:val="009E0A2C"/>
    <w:rsid w:val="009E0AA4"/>
    <w:rsid w:val="009E0BF9"/>
    <w:rsid w:val="009E1876"/>
    <w:rsid w:val="009E1930"/>
    <w:rsid w:val="009E2090"/>
    <w:rsid w:val="009E2205"/>
    <w:rsid w:val="009E22DE"/>
    <w:rsid w:val="009E257F"/>
    <w:rsid w:val="009E2A0A"/>
    <w:rsid w:val="009E2AE2"/>
    <w:rsid w:val="009E2D2B"/>
    <w:rsid w:val="009E33BA"/>
    <w:rsid w:val="009E3764"/>
    <w:rsid w:val="009E38B4"/>
    <w:rsid w:val="009E3DB7"/>
    <w:rsid w:val="009E3E32"/>
    <w:rsid w:val="009E4046"/>
    <w:rsid w:val="009E476E"/>
    <w:rsid w:val="009E48E1"/>
    <w:rsid w:val="009E4CA1"/>
    <w:rsid w:val="009E4DFB"/>
    <w:rsid w:val="009E4E2F"/>
    <w:rsid w:val="009E50EA"/>
    <w:rsid w:val="009E58BC"/>
    <w:rsid w:val="009E5BD5"/>
    <w:rsid w:val="009E60A0"/>
    <w:rsid w:val="009E625E"/>
    <w:rsid w:val="009E630A"/>
    <w:rsid w:val="009E6445"/>
    <w:rsid w:val="009E681B"/>
    <w:rsid w:val="009E6C58"/>
    <w:rsid w:val="009E7367"/>
    <w:rsid w:val="009E7E14"/>
    <w:rsid w:val="009E7EC7"/>
    <w:rsid w:val="009F0696"/>
    <w:rsid w:val="009F08BB"/>
    <w:rsid w:val="009F0E38"/>
    <w:rsid w:val="009F1243"/>
    <w:rsid w:val="009F16A2"/>
    <w:rsid w:val="009F1B58"/>
    <w:rsid w:val="009F1CA0"/>
    <w:rsid w:val="009F284A"/>
    <w:rsid w:val="009F2D0F"/>
    <w:rsid w:val="009F30EC"/>
    <w:rsid w:val="009F3685"/>
    <w:rsid w:val="009F3708"/>
    <w:rsid w:val="009F3A94"/>
    <w:rsid w:val="009F4386"/>
    <w:rsid w:val="009F4E59"/>
    <w:rsid w:val="009F4F53"/>
    <w:rsid w:val="009F525F"/>
    <w:rsid w:val="009F55D9"/>
    <w:rsid w:val="009F58BB"/>
    <w:rsid w:val="009F5CE6"/>
    <w:rsid w:val="009F5F1A"/>
    <w:rsid w:val="009F5FF2"/>
    <w:rsid w:val="009F6129"/>
    <w:rsid w:val="009F66C4"/>
    <w:rsid w:val="009F6A39"/>
    <w:rsid w:val="009F6BA0"/>
    <w:rsid w:val="009F6C12"/>
    <w:rsid w:val="009F74DB"/>
    <w:rsid w:val="009F78C9"/>
    <w:rsid w:val="009F7BC4"/>
    <w:rsid w:val="009F7C0E"/>
    <w:rsid w:val="009F7C76"/>
    <w:rsid w:val="009F7FEE"/>
    <w:rsid w:val="00A00400"/>
    <w:rsid w:val="00A006F5"/>
    <w:rsid w:val="00A00EAD"/>
    <w:rsid w:val="00A010A0"/>
    <w:rsid w:val="00A01327"/>
    <w:rsid w:val="00A01940"/>
    <w:rsid w:val="00A029AA"/>
    <w:rsid w:val="00A02EB6"/>
    <w:rsid w:val="00A0320C"/>
    <w:rsid w:val="00A037FE"/>
    <w:rsid w:val="00A0384C"/>
    <w:rsid w:val="00A03A7E"/>
    <w:rsid w:val="00A03A8E"/>
    <w:rsid w:val="00A03AEC"/>
    <w:rsid w:val="00A03B78"/>
    <w:rsid w:val="00A040F4"/>
    <w:rsid w:val="00A047A1"/>
    <w:rsid w:val="00A04802"/>
    <w:rsid w:val="00A04B03"/>
    <w:rsid w:val="00A04BB3"/>
    <w:rsid w:val="00A04C55"/>
    <w:rsid w:val="00A051E3"/>
    <w:rsid w:val="00A05318"/>
    <w:rsid w:val="00A05429"/>
    <w:rsid w:val="00A059E8"/>
    <w:rsid w:val="00A059EA"/>
    <w:rsid w:val="00A05AD3"/>
    <w:rsid w:val="00A05D67"/>
    <w:rsid w:val="00A06047"/>
    <w:rsid w:val="00A06048"/>
    <w:rsid w:val="00A06145"/>
    <w:rsid w:val="00A07066"/>
    <w:rsid w:val="00A07A12"/>
    <w:rsid w:val="00A07ED3"/>
    <w:rsid w:val="00A103A4"/>
    <w:rsid w:val="00A112D2"/>
    <w:rsid w:val="00A116B0"/>
    <w:rsid w:val="00A12169"/>
    <w:rsid w:val="00A12870"/>
    <w:rsid w:val="00A12B2A"/>
    <w:rsid w:val="00A12F98"/>
    <w:rsid w:val="00A13018"/>
    <w:rsid w:val="00A13107"/>
    <w:rsid w:val="00A1329E"/>
    <w:rsid w:val="00A134D0"/>
    <w:rsid w:val="00A135DE"/>
    <w:rsid w:val="00A13BD5"/>
    <w:rsid w:val="00A1439A"/>
    <w:rsid w:val="00A146C3"/>
    <w:rsid w:val="00A14855"/>
    <w:rsid w:val="00A14B07"/>
    <w:rsid w:val="00A14BBB"/>
    <w:rsid w:val="00A155E3"/>
    <w:rsid w:val="00A15654"/>
    <w:rsid w:val="00A156CF"/>
    <w:rsid w:val="00A15849"/>
    <w:rsid w:val="00A15926"/>
    <w:rsid w:val="00A15A7E"/>
    <w:rsid w:val="00A15ADB"/>
    <w:rsid w:val="00A15B8F"/>
    <w:rsid w:val="00A15DF9"/>
    <w:rsid w:val="00A15E8A"/>
    <w:rsid w:val="00A1602E"/>
    <w:rsid w:val="00A1610F"/>
    <w:rsid w:val="00A165C1"/>
    <w:rsid w:val="00A166E8"/>
    <w:rsid w:val="00A16B07"/>
    <w:rsid w:val="00A16F49"/>
    <w:rsid w:val="00A17147"/>
    <w:rsid w:val="00A17BDA"/>
    <w:rsid w:val="00A17F67"/>
    <w:rsid w:val="00A17FC1"/>
    <w:rsid w:val="00A207BC"/>
    <w:rsid w:val="00A20904"/>
    <w:rsid w:val="00A20CC7"/>
    <w:rsid w:val="00A20D11"/>
    <w:rsid w:val="00A20E01"/>
    <w:rsid w:val="00A2198E"/>
    <w:rsid w:val="00A21E2B"/>
    <w:rsid w:val="00A22073"/>
    <w:rsid w:val="00A2217C"/>
    <w:rsid w:val="00A22367"/>
    <w:rsid w:val="00A223C6"/>
    <w:rsid w:val="00A2274B"/>
    <w:rsid w:val="00A227D8"/>
    <w:rsid w:val="00A228CB"/>
    <w:rsid w:val="00A22AF4"/>
    <w:rsid w:val="00A22E2D"/>
    <w:rsid w:val="00A22F8F"/>
    <w:rsid w:val="00A230AD"/>
    <w:rsid w:val="00A236DF"/>
    <w:rsid w:val="00A23957"/>
    <w:rsid w:val="00A239F6"/>
    <w:rsid w:val="00A240A8"/>
    <w:rsid w:val="00A24742"/>
    <w:rsid w:val="00A24799"/>
    <w:rsid w:val="00A24D56"/>
    <w:rsid w:val="00A24DDC"/>
    <w:rsid w:val="00A24F01"/>
    <w:rsid w:val="00A2506D"/>
    <w:rsid w:val="00A25081"/>
    <w:rsid w:val="00A257BF"/>
    <w:rsid w:val="00A25AF4"/>
    <w:rsid w:val="00A25B7B"/>
    <w:rsid w:val="00A25C09"/>
    <w:rsid w:val="00A2642F"/>
    <w:rsid w:val="00A26D23"/>
    <w:rsid w:val="00A26DF9"/>
    <w:rsid w:val="00A26ECC"/>
    <w:rsid w:val="00A27371"/>
    <w:rsid w:val="00A278E2"/>
    <w:rsid w:val="00A27E6C"/>
    <w:rsid w:val="00A30015"/>
    <w:rsid w:val="00A30052"/>
    <w:rsid w:val="00A3012C"/>
    <w:rsid w:val="00A30147"/>
    <w:rsid w:val="00A30748"/>
    <w:rsid w:val="00A3106D"/>
    <w:rsid w:val="00A312DF"/>
    <w:rsid w:val="00A314E5"/>
    <w:rsid w:val="00A31957"/>
    <w:rsid w:val="00A31E4E"/>
    <w:rsid w:val="00A32903"/>
    <w:rsid w:val="00A330B0"/>
    <w:rsid w:val="00A330C5"/>
    <w:rsid w:val="00A33475"/>
    <w:rsid w:val="00A33510"/>
    <w:rsid w:val="00A339F3"/>
    <w:rsid w:val="00A34051"/>
    <w:rsid w:val="00A3450F"/>
    <w:rsid w:val="00A3462E"/>
    <w:rsid w:val="00A34686"/>
    <w:rsid w:val="00A34884"/>
    <w:rsid w:val="00A35134"/>
    <w:rsid w:val="00A353D4"/>
    <w:rsid w:val="00A35425"/>
    <w:rsid w:val="00A354FE"/>
    <w:rsid w:val="00A35A2E"/>
    <w:rsid w:val="00A35CE1"/>
    <w:rsid w:val="00A35CF5"/>
    <w:rsid w:val="00A36B8C"/>
    <w:rsid w:val="00A36BB7"/>
    <w:rsid w:val="00A36F90"/>
    <w:rsid w:val="00A370B2"/>
    <w:rsid w:val="00A3714A"/>
    <w:rsid w:val="00A37874"/>
    <w:rsid w:val="00A37C4C"/>
    <w:rsid w:val="00A40231"/>
    <w:rsid w:val="00A405C0"/>
    <w:rsid w:val="00A405E9"/>
    <w:rsid w:val="00A40798"/>
    <w:rsid w:val="00A4128F"/>
    <w:rsid w:val="00A41A34"/>
    <w:rsid w:val="00A421C2"/>
    <w:rsid w:val="00A4223B"/>
    <w:rsid w:val="00A425E9"/>
    <w:rsid w:val="00A42E28"/>
    <w:rsid w:val="00A4321B"/>
    <w:rsid w:val="00A4321E"/>
    <w:rsid w:val="00A4346B"/>
    <w:rsid w:val="00A4435D"/>
    <w:rsid w:val="00A443DF"/>
    <w:rsid w:val="00A44F9E"/>
    <w:rsid w:val="00A451E1"/>
    <w:rsid w:val="00A45244"/>
    <w:rsid w:val="00A45E96"/>
    <w:rsid w:val="00A45EC9"/>
    <w:rsid w:val="00A4604F"/>
    <w:rsid w:val="00A464EF"/>
    <w:rsid w:val="00A46653"/>
    <w:rsid w:val="00A46759"/>
    <w:rsid w:val="00A46B9C"/>
    <w:rsid w:val="00A46C28"/>
    <w:rsid w:val="00A46C6D"/>
    <w:rsid w:val="00A46DF7"/>
    <w:rsid w:val="00A47145"/>
    <w:rsid w:val="00A47518"/>
    <w:rsid w:val="00A47B26"/>
    <w:rsid w:val="00A47C4F"/>
    <w:rsid w:val="00A50550"/>
    <w:rsid w:val="00A50BBA"/>
    <w:rsid w:val="00A510A7"/>
    <w:rsid w:val="00A51126"/>
    <w:rsid w:val="00A5121C"/>
    <w:rsid w:val="00A51739"/>
    <w:rsid w:val="00A51B9E"/>
    <w:rsid w:val="00A51BFE"/>
    <w:rsid w:val="00A522B8"/>
    <w:rsid w:val="00A526F2"/>
    <w:rsid w:val="00A5283C"/>
    <w:rsid w:val="00A528D8"/>
    <w:rsid w:val="00A534A0"/>
    <w:rsid w:val="00A538BC"/>
    <w:rsid w:val="00A5392F"/>
    <w:rsid w:val="00A53996"/>
    <w:rsid w:val="00A53D3F"/>
    <w:rsid w:val="00A53DEF"/>
    <w:rsid w:val="00A54AC1"/>
    <w:rsid w:val="00A55239"/>
    <w:rsid w:val="00A55553"/>
    <w:rsid w:val="00A55D00"/>
    <w:rsid w:val="00A55E4F"/>
    <w:rsid w:val="00A55EA8"/>
    <w:rsid w:val="00A5616F"/>
    <w:rsid w:val="00A562C0"/>
    <w:rsid w:val="00A56585"/>
    <w:rsid w:val="00A5659F"/>
    <w:rsid w:val="00A56FB3"/>
    <w:rsid w:val="00A57090"/>
    <w:rsid w:val="00A570A4"/>
    <w:rsid w:val="00A575D4"/>
    <w:rsid w:val="00A576BC"/>
    <w:rsid w:val="00A577B4"/>
    <w:rsid w:val="00A57E0B"/>
    <w:rsid w:val="00A601F0"/>
    <w:rsid w:val="00A60219"/>
    <w:rsid w:val="00A60259"/>
    <w:rsid w:val="00A60366"/>
    <w:rsid w:val="00A6051E"/>
    <w:rsid w:val="00A615A8"/>
    <w:rsid w:val="00A616EC"/>
    <w:rsid w:val="00A61BB3"/>
    <w:rsid w:val="00A6224A"/>
    <w:rsid w:val="00A62714"/>
    <w:rsid w:val="00A62C45"/>
    <w:rsid w:val="00A62DE8"/>
    <w:rsid w:val="00A62E43"/>
    <w:rsid w:val="00A62E76"/>
    <w:rsid w:val="00A62FF9"/>
    <w:rsid w:val="00A63067"/>
    <w:rsid w:val="00A637BB"/>
    <w:rsid w:val="00A63829"/>
    <w:rsid w:val="00A63BE6"/>
    <w:rsid w:val="00A63CDE"/>
    <w:rsid w:val="00A6463E"/>
    <w:rsid w:val="00A64A0B"/>
    <w:rsid w:val="00A64A60"/>
    <w:rsid w:val="00A65236"/>
    <w:rsid w:val="00A65257"/>
    <w:rsid w:val="00A6539D"/>
    <w:rsid w:val="00A65580"/>
    <w:rsid w:val="00A65A9B"/>
    <w:rsid w:val="00A66848"/>
    <w:rsid w:val="00A66983"/>
    <w:rsid w:val="00A669AE"/>
    <w:rsid w:val="00A66EDE"/>
    <w:rsid w:val="00A670BC"/>
    <w:rsid w:val="00A67566"/>
    <w:rsid w:val="00A67772"/>
    <w:rsid w:val="00A67A6F"/>
    <w:rsid w:val="00A67EA6"/>
    <w:rsid w:val="00A7016B"/>
    <w:rsid w:val="00A701B2"/>
    <w:rsid w:val="00A7024A"/>
    <w:rsid w:val="00A710A4"/>
    <w:rsid w:val="00A71122"/>
    <w:rsid w:val="00A71311"/>
    <w:rsid w:val="00A7132D"/>
    <w:rsid w:val="00A71418"/>
    <w:rsid w:val="00A7159A"/>
    <w:rsid w:val="00A71CCE"/>
    <w:rsid w:val="00A71CED"/>
    <w:rsid w:val="00A71E19"/>
    <w:rsid w:val="00A71EFE"/>
    <w:rsid w:val="00A72B1A"/>
    <w:rsid w:val="00A734E9"/>
    <w:rsid w:val="00A73647"/>
    <w:rsid w:val="00A74824"/>
    <w:rsid w:val="00A74F35"/>
    <w:rsid w:val="00A75349"/>
    <w:rsid w:val="00A75393"/>
    <w:rsid w:val="00A757D5"/>
    <w:rsid w:val="00A75B1E"/>
    <w:rsid w:val="00A75F38"/>
    <w:rsid w:val="00A76468"/>
    <w:rsid w:val="00A7762B"/>
    <w:rsid w:val="00A77D0A"/>
    <w:rsid w:val="00A802CF"/>
    <w:rsid w:val="00A80699"/>
    <w:rsid w:val="00A80748"/>
    <w:rsid w:val="00A80749"/>
    <w:rsid w:val="00A80E3A"/>
    <w:rsid w:val="00A8105D"/>
    <w:rsid w:val="00A81939"/>
    <w:rsid w:val="00A81FC7"/>
    <w:rsid w:val="00A82161"/>
    <w:rsid w:val="00A822D4"/>
    <w:rsid w:val="00A822D7"/>
    <w:rsid w:val="00A8291E"/>
    <w:rsid w:val="00A82B21"/>
    <w:rsid w:val="00A82C56"/>
    <w:rsid w:val="00A82FD2"/>
    <w:rsid w:val="00A83282"/>
    <w:rsid w:val="00A84234"/>
    <w:rsid w:val="00A8457E"/>
    <w:rsid w:val="00A8471B"/>
    <w:rsid w:val="00A84AD9"/>
    <w:rsid w:val="00A84E3B"/>
    <w:rsid w:val="00A84F6A"/>
    <w:rsid w:val="00A84FE6"/>
    <w:rsid w:val="00A85386"/>
    <w:rsid w:val="00A85402"/>
    <w:rsid w:val="00A85669"/>
    <w:rsid w:val="00A85CB1"/>
    <w:rsid w:val="00A8604E"/>
    <w:rsid w:val="00A8641A"/>
    <w:rsid w:val="00A86705"/>
    <w:rsid w:val="00A86B70"/>
    <w:rsid w:val="00A86E05"/>
    <w:rsid w:val="00A87383"/>
    <w:rsid w:val="00A87442"/>
    <w:rsid w:val="00A876C7"/>
    <w:rsid w:val="00A877C2"/>
    <w:rsid w:val="00A87B3F"/>
    <w:rsid w:val="00A87F29"/>
    <w:rsid w:val="00A90547"/>
    <w:rsid w:val="00A90A58"/>
    <w:rsid w:val="00A90B47"/>
    <w:rsid w:val="00A90E7D"/>
    <w:rsid w:val="00A90FBD"/>
    <w:rsid w:val="00A911A4"/>
    <w:rsid w:val="00A91604"/>
    <w:rsid w:val="00A91CB7"/>
    <w:rsid w:val="00A91F87"/>
    <w:rsid w:val="00A92175"/>
    <w:rsid w:val="00A92708"/>
    <w:rsid w:val="00A927EC"/>
    <w:rsid w:val="00A92807"/>
    <w:rsid w:val="00A92ADB"/>
    <w:rsid w:val="00A93004"/>
    <w:rsid w:val="00A935C3"/>
    <w:rsid w:val="00A937F2"/>
    <w:rsid w:val="00A937F7"/>
    <w:rsid w:val="00A938AC"/>
    <w:rsid w:val="00A93AF6"/>
    <w:rsid w:val="00A942E5"/>
    <w:rsid w:val="00A942EF"/>
    <w:rsid w:val="00A94810"/>
    <w:rsid w:val="00A94F9A"/>
    <w:rsid w:val="00A952E3"/>
    <w:rsid w:val="00A95D6A"/>
    <w:rsid w:val="00A9607F"/>
    <w:rsid w:val="00A960E9"/>
    <w:rsid w:val="00A962B9"/>
    <w:rsid w:val="00A96326"/>
    <w:rsid w:val="00A9695D"/>
    <w:rsid w:val="00A969F7"/>
    <w:rsid w:val="00A972B3"/>
    <w:rsid w:val="00A977DD"/>
    <w:rsid w:val="00A97D7D"/>
    <w:rsid w:val="00A97F2C"/>
    <w:rsid w:val="00AA000B"/>
    <w:rsid w:val="00AA01DA"/>
    <w:rsid w:val="00AA028C"/>
    <w:rsid w:val="00AA03AE"/>
    <w:rsid w:val="00AA071E"/>
    <w:rsid w:val="00AA0854"/>
    <w:rsid w:val="00AA0BC4"/>
    <w:rsid w:val="00AA0BE1"/>
    <w:rsid w:val="00AA0EFD"/>
    <w:rsid w:val="00AA0FE4"/>
    <w:rsid w:val="00AA13CE"/>
    <w:rsid w:val="00AA1D83"/>
    <w:rsid w:val="00AA1E61"/>
    <w:rsid w:val="00AA1F8A"/>
    <w:rsid w:val="00AA200B"/>
    <w:rsid w:val="00AA2174"/>
    <w:rsid w:val="00AA29BD"/>
    <w:rsid w:val="00AA2E52"/>
    <w:rsid w:val="00AA3118"/>
    <w:rsid w:val="00AA365B"/>
    <w:rsid w:val="00AA3672"/>
    <w:rsid w:val="00AA3A7C"/>
    <w:rsid w:val="00AA3EEC"/>
    <w:rsid w:val="00AA43B1"/>
    <w:rsid w:val="00AA4502"/>
    <w:rsid w:val="00AA45FB"/>
    <w:rsid w:val="00AA4645"/>
    <w:rsid w:val="00AA482F"/>
    <w:rsid w:val="00AA494A"/>
    <w:rsid w:val="00AA4A61"/>
    <w:rsid w:val="00AA4ACD"/>
    <w:rsid w:val="00AA60BF"/>
    <w:rsid w:val="00AA6762"/>
    <w:rsid w:val="00AA68B3"/>
    <w:rsid w:val="00AA68CD"/>
    <w:rsid w:val="00AA707B"/>
    <w:rsid w:val="00AA722B"/>
    <w:rsid w:val="00AA7421"/>
    <w:rsid w:val="00AA765E"/>
    <w:rsid w:val="00AA7DF8"/>
    <w:rsid w:val="00AB0346"/>
    <w:rsid w:val="00AB0752"/>
    <w:rsid w:val="00AB0DA9"/>
    <w:rsid w:val="00AB0DB3"/>
    <w:rsid w:val="00AB0DC9"/>
    <w:rsid w:val="00AB0E1B"/>
    <w:rsid w:val="00AB1584"/>
    <w:rsid w:val="00AB169E"/>
    <w:rsid w:val="00AB22A0"/>
    <w:rsid w:val="00AB2624"/>
    <w:rsid w:val="00AB2A1E"/>
    <w:rsid w:val="00AB2BC1"/>
    <w:rsid w:val="00AB2E4E"/>
    <w:rsid w:val="00AB2E75"/>
    <w:rsid w:val="00AB344C"/>
    <w:rsid w:val="00AB347E"/>
    <w:rsid w:val="00AB3661"/>
    <w:rsid w:val="00AB3FE4"/>
    <w:rsid w:val="00AB4610"/>
    <w:rsid w:val="00AB4B07"/>
    <w:rsid w:val="00AB4F16"/>
    <w:rsid w:val="00AB5017"/>
    <w:rsid w:val="00AB5082"/>
    <w:rsid w:val="00AB582A"/>
    <w:rsid w:val="00AB588E"/>
    <w:rsid w:val="00AB5B7E"/>
    <w:rsid w:val="00AB5C5D"/>
    <w:rsid w:val="00AB602A"/>
    <w:rsid w:val="00AB625D"/>
    <w:rsid w:val="00AB6519"/>
    <w:rsid w:val="00AB7801"/>
    <w:rsid w:val="00AB79DE"/>
    <w:rsid w:val="00AC039D"/>
    <w:rsid w:val="00AC0786"/>
    <w:rsid w:val="00AC0813"/>
    <w:rsid w:val="00AC090F"/>
    <w:rsid w:val="00AC0BAB"/>
    <w:rsid w:val="00AC108E"/>
    <w:rsid w:val="00AC11D0"/>
    <w:rsid w:val="00AC12B1"/>
    <w:rsid w:val="00AC13C8"/>
    <w:rsid w:val="00AC15B1"/>
    <w:rsid w:val="00AC1AA2"/>
    <w:rsid w:val="00AC1F92"/>
    <w:rsid w:val="00AC1FFA"/>
    <w:rsid w:val="00AC2273"/>
    <w:rsid w:val="00AC2D0A"/>
    <w:rsid w:val="00AC2DCA"/>
    <w:rsid w:val="00AC3F5E"/>
    <w:rsid w:val="00AC4A57"/>
    <w:rsid w:val="00AC5039"/>
    <w:rsid w:val="00AC5186"/>
    <w:rsid w:val="00AC5621"/>
    <w:rsid w:val="00AC5900"/>
    <w:rsid w:val="00AC5939"/>
    <w:rsid w:val="00AC621D"/>
    <w:rsid w:val="00AC6527"/>
    <w:rsid w:val="00AC69BA"/>
    <w:rsid w:val="00AC69E8"/>
    <w:rsid w:val="00AC6B34"/>
    <w:rsid w:val="00AC6DC4"/>
    <w:rsid w:val="00AC6F7D"/>
    <w:rsid w:val="00AC6FB4"/>
    <w:rsid w:val="00AC7322"/>
    <w:rsid w:val="00AC7D18"/>
    <w:rsid w:val="00AD0187"/>
    <w:rsid w:val="00AD03C6"/>
    <w:rsid w:val="00AD03D6"/>
    <w:rsid w:val="00AD0425"/>
    <w:rsid w:val="00AD0658"/>
    <w:rsid w:val="00AD0693"/>
    <w:rsid w:val="00AD124C"/>
    <w:rsid w:val="00AD136A"/>
    <w:rsid w:val="00AD1480"/>
    <w:rsid w:val="00AD1730"/>
    <w:rsid w:val="00AD1D08"/>
    <w:rsid w:val="00AD1FA3"/>
    <w:rsid w:val="00AD24A5"/>
    <w:rsid w:val="00AD2B90"/>
    <w:rsid w:val="00AD3055"/>
    <w:rsid w:val="00AD30E1"/>
    <w:rsid w:val="00AD32FB"/>
    <w:rsid w:val="00AD3687"/>
    <w:rsid w:val="00AD3AD4"/>
    <w:rsid w:val="00AD3C0E"/>
    <w:rsid w:val="00AD4198"/>
    <w:rsid w:val="00AD431F"/>
    <w:rsid w:val="00AD4847"/>
    <w:rsid w:val="00AD4E3E"/>
    <w:rsid w:val="00AD52FA"/>
    <w:rsid w:val="00AD5A87"/>
    <w:rsid w:val="00AD5EFC"/>
    <w:rsid w:val="00AD5F2C"/>
    <w:rsid w:val="00AD618F"/>
    <w:rsid w:val="00AD61FA"/>
    <w:rsid w:val="00AD63B9"/>
    <w:rsid w:val="00AD646B"/>
    <w:rsid w:val="00AD7392"/>
    <w:rsid w:val="00AD7568"/>
    <w:rsid w:val="00AD7AE1"/>
    <w:rsid w:val="00AD7EC6"/>
    <w:rsid w:val="00AD7F3E"/>
    <w:rsid w:val="00AE01C6"/>
    <w:rsid w:val="00AE026A"/>
    <w:rsid w:val="00AE039F"/>
    <w:rsid w:val="00AE1959"/>
    <w:rsid w:val="00AE1CAE"/>
    <w:rsid w:val="00AE1F14"/>
    <w:rsid w:val="00AE23AB"/>
    <w:rsid w:val="00AE29B8"/>
    <w:rsid w:val="00AE2C51"/>
    <w:rsid w:val="00AE38C0"/>
    <w:rsid w:val="00AE3B99"/>
    <w:rsid w:val="00AE3E2F"/>
    <w:rsid w:val="00AE44DA"/>
    <w:rsid w:val="00AE4565"/>
    <w:rsid w:val="00AE4754"/>
    <w:rsid w:val="00AE495E"/>
    <w:rsid w:val="00AE55E1"/>
    <w:rsid w:val="00AE58EA"/>
    <w:rsid w:val="00AE5909"/>
    <w:rsid w:val="00AE5ABF"/>
    <w:rsid w:val="00AE6196"/>
    <w:rsid w:val="00AE6E83"/>
    <w:rsid w:val="00AE6F8B"/>
    <w:rsid w:val="00AE750B"/>
    <w:rsid w:val="00AE78BC"/>
    <w:rsid w:val="00AF00CD"/>
    <w:rsid w:val="00AF049F"/>
    <w:rsid w:val="00AF0A52"/>
    <w:rsid w:val="00AF0C09"/>
    <w:rsid w:val="00AF0E05"/>
    <w:rsid w:val="00AF117F"/>
    <w:rsid w:val="00AF1273"/>
    <w:rsid w:val="00AF1C46"/>
    <w:rsid w:val="00AF20BA"/>
    <w:rsid w:val="00AF2596"/>
    <w:rsid w:val="00AF2738"/>
    <w:rsid w:val="00AF2A7B"/>
    <w:rsid w:val="00AF35F6"/>
    <w:rsid w:val="00AF46A6"/>
    <w:rsid w:val="00AF4D07"/>
    <w:rsid w:val="00AF4D3A"/>
    <w:rsid w:val="00AF552E"/>
    <w:rsid w:val="00AF5779"/>
    <w:rsid w:val="00AF5B80"/>
    <w:rsid w:val="00AF5D32"/>
    <w:rsid w:val="00AF5FB7"/>
    <w:rsid w:val="00AF6431"/>
    <w:rsid w:val="00AF6A8E"/>
    <w:rsid w:val="00AF7157"/>
    <w:rsid w:val="00AF7480"/>
    <w:rsid w:val="00AF7F26"/>
    <w:rsid w:val="00B00453"/>
    <w:rsid w:val="00B009D0"/>
    <w:rsid w:val="00B00A91"/>
    <w:rsid w:val="00B00AAE"/>
    <w:rsid w:val="00B00E1D"/>
    <w:rsid w:val="00B01BC5"/>
    <w:rsid w:val="00B023B3"/>
    <w:rsid w:val="00B02426"/>
    <w:rsid w:val="00B025BA"/>
    <w:rsid w:val="00B02AA6"/>
    <w:rsid w:val="00B02BDD"/>
    <w:rsid w:val="00B032A0"/>
    <w:rsid w:val="00B03832"/>
    <w:rsid w:val="00B03D31"/>
    <w:rsid w:val="00B03D69"/>
    <w:rsid w:val="00B03DC7"/>
    <w:rsid w:val="00B03FDA"/>
    <w:rsid w:val="00B040A3"/>
    <w:rsid w:val="00B041FF"/>
    <w:rsid w:val="00B04270"/>
    <w:rsid w:val="00B0476C"/>
    <w:rsid w:val="00B05647"/>
    <w:rsid w:val="00B056B9"/>
    <w:rsid w:val="00B057C8"/>
    <w:rsid w:val="00B05BF5"/>
    <w:rsid w:val="00B05C83"/>
    <w:rsid w:val="00B062A7"/>
    <w:rsid w:val="00B0648C"/>
    <w:rsid w:val="00B06525"/>
    <w:rsid w:val="00B06763"/>
    <w:rsid w:val="00B06E19"/>
    <w:rsid w:val="00B07228"/>
    <w:rsid w:val="00B07E46"/>
    <w:rsid w:val="00B10AE4"/>
    <w:rsid w:val="00B10CBF"/>
    <w:rsid w:val="00B111E2"/>
    <w:rsid w:val="00B11DA2"/>
    <w:rsid w:val="00B12287"/>
    <w:rsid w:val="00B12FB0"/>
    <w:rsid w:val="00B12FB8"/>
    <w:rsid w:val="00B130A6"/>
    <w:rsid w:val="00B13146"/>
    <w:rsid w:val="00B131CD"/>
    <w:rsid w:val="00B1380D"/>
    <w:rsid w:val="00B13BF6"/>
    <w:rsid w:val="00B13C36"/>
    <w:rsid w:val="00B14116"/>
    <w:rsid w:val="00B14167"/>
    <w:rsid w:val="00B144BE"/>
    <w:rsid w:val="00B15349"/>
    <w:rsid w:val="00B15439"/>
    <w:rsid w:val="00B156A4"/>
    <w:rsid w:val="00B15993"/>
    <w:rsid w:val="00B15BA6"/>
    <w:rsid w:val="00B1655A"/>
    <w:rsid w:val="00B17064"/>
    <w:rsid w:val="00B17260"/>
    <w:rsid w:val="00B1753E"/>
    <w:rsid w:val="00B17A0E"/>
    <w:rsid w:val="00B17C06"/>
    <w:rsid w:val="00B17C72"/>
    <w:rsid w:val="00B21535"/>
    <w:rsid w:val="00B21D95"/>
    <w:rsid w:val="00B21E5B"/>
    <w:rsid w:val="00B224CD"/>
    <w:rsid w:val="00B22CFC"/>
    <w:rsid w:val="00B22D72"/>
    <w:rsid w:val="00B236C1"/>
    <w:rsid w:val="00B236F1"/>
    <w:rsid w:val="00B2371D"/>
    <w:rsid w:val="00B23C09"/>
    <w:rsid w:val="00B23D49"/>
    <w:rsid w:val="00B2409C"/>
    <w:rsid w:val="00B244B3"/>
    <w:rsid w:val="00B24537"/>
    <w:rsid w:val="00B24EE6"/>
    <w:rsid w:val="00B256AC"/>
    <w:rsid w:val="00B2581B"/>
    <w:rsid w:val="00B258F8"/>
    <w:rsid w:val="00B2622F"/>
    <w:rsid w:val="00B2651C"/>
    <w:rsid w:val="00B2699C"/>
    <w:rsid w:val="00B26E32"/>
    <w:rsid w:val="00B26E97"/>
    <w:rsid w:val="00B272BE"/>
    <w:rsid w:val="00B27460"/>
    <w:rsid w:val="00B277E2"/>
    <w:rsid w:val="00B279C9"/>
    <w:rsid w:val="00B30748"/>
    <w:rsid w:val="00B31631"/>
    <w:rsid w:val="00B31703"/>
    <w:rsid w:val="00B31D83"/>
    <w:rsid w:val="00B3206C"/>
    <w:rsid w:val="00B3225D"/>
    <w:rsid w:val="00B3237E"/>
    <w:rsid w:val="00B32C12"/>
    <w:rsid w:val="00B32EE8"/>
    <w:rsid w:val="00B33C08"/>
    <w:rsid w:val="00B341FC"/>
    <w:rsid w:val="00B34357"/>
    <w:rsid w:val="00B3450F"/>
    <w:rsid w:val="00B34516"/>
    <w:rsid w:val="00B345EA"/>
    <w:rsid w:val="00B3460E"/>
    <w:rsid w:val="00B346E1"/>
    <w:rsid w:val="00B34DC6"/>
    <w:rsid w:val="00B35675"/>
    <w:rsid w:val="00B359AC"/>
    <w:rsid w:val="00B35C98"/>
    <w:rsid w:val="00B35FB3"/>
    <w:rsid w:val="00B364BC"/>
    <w:rsid w:val="00B366CC"/>
    <w:rsid w:val="00B36870"/>
    <w:rsid w:val="00B36E33"/>
    <w:rsid w:val="00B36F87"/>
    <w:rsid w:val="00B372EC"/>
    <w:rsid w:val="00B3758D"/>
    <w:rsid w:val="00B3766C"/>
    <w:rsid w:val="00B37952"/>
    <w:rsid w:val="00B37B9B"/>
    <w:rsid w:val="00B40C95"/>
    <w:rsid w:val="00B41091"/>
    <w:rsid w:val="00B4120B"/>
    <w:rsid w:val="00B412C8"/>
    <w:rsid w:val="00B41417"/>
    <w:rsid w:val="00B418D5"/>
    <w:rsid w:val="00B41B24"/>
    <w:rsid w:val="00B41E32"/>
    <w:rsid w:val="00B41F08"/>
    <w:rsid w:val="00B42034"/>
    <w:rsid w:val="00B42267"/>
    <w:rsid w:val="00B4227D"/>
    <w:rsid w:val="00B429D9"/>
    <w:rsid w:val="00B42AD6"/>
    <w:rsid w:val="00B42BFC"/>
    <w:rsid w:val="00B42C7D"/>
    <w:rsid w:val="00B42DA9"/>
    <w:rsid w:val="00B42FCB"/>
    <w:rsid w:val="00B43431"/>
    <w:rsid w:val="00B435E6"/>
    <w:rsid w:val="00B43633"/>
    <w:rsid w:val="00B44733"/>
    <w:rsid w:val="00B44D6C"/>
    <w:rsid w:val="00B44D96"/>
    <w:rsid w:val="00B456A4"/>
    <w:rsid w:val="00B45CD1"/>
    <w:rsid w:val="00B46147"/>
    <w:rsid w:val="00B46181"/>
    <w:rsid w:val="00B471C7"/>
    <w:rsid w:val="00B47268"/>
    <w:rsid w:val="00B47315"/>
    <w:rsid w:val="00B473BF"/>
    <w:rsid w:val="00B47619"/>
    <w:rsid w:val="00B4769F"/>
    <w:rsid w:val="00B4771A"/>
    <w:rsid w:val="00B47A7C"/>
    <w:rsid w:val="00B501EB"/>
    <w:rsid w:val="00B50336"/>
    <w:rsid w:val="00B50C55"/>
    <w:rsid w:val="00B50D15"/>
    <w:rsid w:val="00B51097"/>
    <w:rsid w:val="00B51723"/>
    <w:rsid w:val="00B5190D"/>
    <w:rsid w:val="00B51978"/>
    <w:rsid w:val="00B51F3D"/>
    <w:rsid w:val="00B51FD3"/>
    <w:rsid w:val="00B524CF"/>
    <w:rsid w:val="00B52542"/>
    <w:rsid w:val="00B52A17"/>
    <w:rsid w:val="00B52DCA"/>
    <w:rsid w:val="00B530A4"/>
    <w:rsid w:val="00B53351"/>
    <w:rsid w:val="00B53750"/>
    <w:rsid w:val="00B5387F"/>
    <w:rsid w:val="00B53ABA"/>
    <w:rsid w:val="00B53DDA"/>
    <w:rsid w:val="00B53E84"/>
    <w:rsid w:val="00B544C3"/>
    <w:rsid w:val="00B54791"/>
    <w:rsid w:val="00B55023"/>
    <w:rsid w:val="00B55563"/>
    <w:rsid w:val="00B55569"/>
    <w:rsid w:val="00B5556A"/>
    <w:rsid w:val="00B55829"/>
    <w:rsid w:val="00B55F21"/>
    <w:rsid w:val="00B5618C"/>
    <w:rsid w:val="00B561B4"/>
    <w:rsid w:val="00B56221"/>
    <w:rsid w:val="00B56B74"/>
    <w:rsid w:val="00B56D23"/>
    <w:rsid w:val="00B573A1"/>
    <w:rsid w:val="00B5743A"/>
    <w:rsid w:val="00B57525"/>
    <w:rsid w:val="00B57A85"/>
    <w:rsid w:val="00B60031"/>
    <w:rsid w:val="00B603E8"/>
    <w:rsid w:val="00B60895"/>
    <w:rsid w:val="00B60A6A"/>
    <w:rsid w:val="00B60AA5"/>
    <w:rsid w:val="00B60F44"/>
    <w:rsid w:val="00B6208F"/>
    <w:rsid w:val="00B62B65"/>
    <w:rsid w:val="00B62D32"/>
    <w:rsid w:val="00B62D5E"/>
    <w:rsid w:val="00B636A5"/>
    <w:rsid w:val="00B63874"/>
    <w:rsid w:val="00B63DE7"/>
    <w:rsid w:val="00B63E81"/>
    <w:rsid w:val="00B63F25"/>
    <w:rsid w:val="00B63FB9"/>
    <w:rsid w:val="00B6413B"/>
    <w:rsid w:val="00B64207"/>
    <w:rsid w:val="00B6484C"/>
    <w:rsid w:val="00B649DC"/>
    <w:rsid w:val="00B64BB6"/>
    <w:rsid w:val="00B64C63"/>
    <w:rsid w:val="00B65147"/>
    <w:rsid w:val="00B65227"/>
    <w:rsid w:val="00B6548C"/>
    <w:rsid w:val="00B6596C"/>
    <w:rsid w:val="00B65A95"/>
    <w:rsid w:val="00B65C6F"/>
    <w:rsid w:val="00B65D63"/>
    <w:rsid w:val="00B66062"/>
    <w:rsid w:val="00B6647E"/>
    <w:rsid w:val="00B666AF"/>
    <w:rsid w:val="00B67E33"/>
    <w:rsid w:val="00B700C1"/>
    <w:rsid w:val="00B700E9"/>
    <w:rsid w:val="00B70373"/>
    <w:rsid w:val="00B7045C"/>
    <w:rsid w:val="00B70912"/>
    <w:rsid w:val="00B70EAC"/>
    <w:rsid w:val="00B71085"/>
    <w:rsid w:val="00B71181"/>
    <w:rsid w:val="00B71362"/>
    <w:rsid w:val="00B716A8"/>
    <w:rsid w:val="00B7192A"/>
    <w:rsid w:val="00B71D32"/>
    <w:rsid w:val="00B71D53"/>
    <w:rsid w:val="00B71D99"/>
    <w:rsid w:val="00B722EE"/>
    <w:rsid w:val="00B72535"/>
    <w:rsid w:val="00B72692"/>
    <w:rsid w:val="00B72B91"/>
    <w:rsid w:val="00B733A6"/>
    <w:rsid w:val="00B738C4"/>
    <w:rsid w:val="00B74389"/>
    <w:rsid w:val="00B74B89"/>
    <w:rsid w:val="00B75198"/>
    <w:rsid w:val="00B76281"/>
    <w:rsid w:val="00B765D3"/>
    <w:rsid w:val="00B76920"/>
    <w:rsid w:val="00B76D2B"/>
    <w:rsid w:val="00B775E6"/>
    <w:rsid w:val="00B77951"/>
    <w:rsid w:val="00B779D6"/>
    <w:rsid w:val="00B77B08"/>
    <w:rsid w:val="00B77F62"/>
    <w:rsid w:val="00B77FB4"/>
    <w:rsid w:val="00B803DF"/>
    <w:rsid w:val="00B80551"/>
    <w:rsid w:val="00B80993"/>
    <w:rsid w:val="00B80C45"/>
    <w:rsid w:val="00B80DB9"/>
    <w:rsid w:val="00B811AB"/>
    <w:rsid w:val="00B813E4"/>
    <w:rsid w:val="00B8153D"/>
    <w:rsid w:val="00B821D9"/>
    <w:rsid w:val="00B8237F"/>
    <w:rsid w:val="00B8246F"/>
    <w:rsid w:val="00B828B9"/>
    <w:rsid w:val="00B82AD7"/>
    <w:rsid w:val="00B82B15"/>
    <w:rsid w:val="00B82B44"/>
    <w:rsid w:val="00B82B99"/>
    <w:rsid w:val="00B82F5D"/>
    <w:rsid w:val="00B82F88"/>
    <w:rsid w:val="00B83565"/>
    <w:rsid w:val="00B83E55"/>
    <w:rsid w:val="00B84081"/>
    <w:rsid w:val="00B84F40"/>
    <w:rsid w:val="00B84FA4"/>
    <w:rsid w:val="00B85158"/>
    <w:rsid w:val="00B8581B"/>
    <w:rsid w:val="00B85B28"/>
    <w:rsid w:val="00B85C20"/>
    <w:rsid w:val="00B85FAD"/>
    <w:rsid w:val="00B860BB"/>
    <w:rsid w:val="00B86186"/>
    <w:rsid w:val="00B8691F"/>
    <w:rsid w:val="00B86AC5"/>
    <w:rsid w:val="00B86D14"/>
    <w:rsid w:val="00B86FE9"/>
    <w:rsid w:val="00B873AF"/>
    <w:rsid w:val="00B87971"/>
    <w:rsid w:val="00B87E0A"/>
    <w:rsid w:val="00B87FD7"/>
    <w:rsid w:val="00B91432"/>
    <w:rsid w:val="00B9155F"/>
    <w:rsid w:val="00B9180A"/>
    <w:rsid w:val="00B91C07"/>
    <w:rsid w:val="00B91E20"/>
    <w:rsid w:val="00B9203C"/>
    <w:rsid w:val="00B925F1"/>
    <w:rsid w:val="00B92962"/>
    <w:rsid w:val="00B92CEE"/>
    <w:rsid w:val="00B92E4D"/>
    <w:rsid w:val="00B92F1E"/>
    <w:rsid w:val="00B93521"/>
    <w:rsid w:val="00B940B1"/>
    <w:rsid w:val="00B94330"/>
    <w:rsid w:val="00B9434D"/>
    <w:rsid w:val="00B94472"/>
    <w:rsid w:val="00B94656"/>
    <w:rsid w:val="00B94E6D"/>
    <w:rsid w:val="00B953CE"/>
    <w:rsid w:val="00B953E4"/>
    <w:rsid w:val="00B95515"/>
    <w:rsid w:val="00B9551C"/>
    <w:rsid w:val="00B9596C"/>
    <w:rsid w:val="00B959D5"/>
    <w:rsid w:val="00B95B27"/>
    <w:rsid w:val="00B95C63"/>
    <w:rsid w:val="00B961C7"/>
    <w:rsid w:val="00B96A23"/>
    <w:rsid w:val="00B96DE1"/>
    <w:rsid w:val="00B97134"/>
    <w:rsid w:val="00B97363"/>
    <w:rsid w:val="00B974B6"/>
    <w:rsid w:val="00B97832"/>
    <w:rsid w:val="00BA034D"/>
    <w:rsid w:val="00BA0697"/>
    <w:rsid w:val="00BA08D5"/>
    <w:rsid w:val="00BA0A62"/>
    <w:rsid w:val="00BA0B0C"/>
    <w:rsid w:val="00BA0CE1"/>
    <w:rsid w:val="00BA0FF0"/>
    <w:rsid w:val="00BA1BD9"/>
    <w:rsid w:val="00BA1C5C"/>
    <w:rsid w:val="00BA1CD3"/>
    <w:rsid w:val="00BA21BC"/>
    <w:rsid w:val="00BA22C5"/>
    <w:rsid w:val="00BA232B"/>
    <w:rsid w:val="00BA2B37"/>
    <w:rsid w:val="00BA2BEC"/>
    <w:rsid w:val="00BA2F74"/>
    <w:rsid w:val="00BA31B1"/>
    <w:rsid w:val="00BA33D5"/>
    <w:rsid w:val="00BA34F0"/>
    <w:rsid w:val="00BA3671"/>
    <w:rsid w:val="00BA496F"/>
    <w:rsid w:val="00BA4DF6"/>
    <w:rsid w:val="00BA4DFC"/>
    <w:rsid w:val="00BA4E00"/>
    <w:rsid w:val="00BA5818"/>
    <w:rsid w:val="00BA58DD"/>
    <w:rsid w:val="00BA58F5"/>
    <w:rsid w:val="00BA5F93"/>
    <w:rsid w:val="00BA6315"/>
    <w:rsid w:val="00BA648D"/>
    <w:rsid w:val="00BA680D"/>
    <w:rsid w:val="00BA6975"/>
    <w:rsid w:val="00BA69BB"/>
    <w:rsid w:val="00BA69F8"/>
    <w:rsid w:val="00BA7912"/>
    <w:rsid w:val="00BA7CC9"/>
    <w:rsid w:val="00BA7EC7"/>
    <w:rsid w:val="00BB0B32"/>
    <w:rsid w:val="00BB0EEC"/>
    <w:rsid w:val="00BB0F69"/>
    <w:rsid w:val="00BB17DD"/>
    <w:rsid w:val="00BB191D"/>
    <w:rsid w:val="00BB1A9F"/>
    <w:rsid w:val="00BB1B40"/>
    <w:rsid w:val="00BB1F72"/>
    <w:rsid w:val="00BB2319"/>
    <w:rsid w:val="00BB2AB3"/>
    <w:rsid w:val="00BB2CA7"/>
    <w:rsid w:val="00BB2FAB"/>
    <w:rsid w:val="00BB2FDE"/>
    <w:rsid w:val="00BB30F5"/>
    <w:rsid w:val="00BB3237"/>
    <w:rsid w:val="00BB3BAD"/>
    <w:rsid w:val="00BB3E1F"/>
    <w:rsid w:val="00BB40E4"/>
    <w:rsid w:val="00BB418A"/>
    <w:rsid w:val="00BB41F2"/>
    <w:rsid w:val="00BB4662"/>
    <w:rsid w:val="00BB4958"/>
    <w:rsid w:val="00BB50B6"/>
    <w:rsid w:val="00BB531F"/>
    <w:rsid w:val="00BB5FA6"/>
    <w:rsid w:val="00BB60E1"/>
    <w:rsid w:val="00BB6824"/>
    <w:rsid w:val="00BB6A2D"/>
    <w:rsid w:val="00BB6F4A"/>
    <w:rsid w:val="00BB7325"/>
    <w:rsid w:val="00BB764F"/>
    <w:rsid w:val="00BB79D5"/>
    <w:rsid w:val="00BB7BF2"/>
    <w:rsid w:val="00BC0326"/>
    <w:rsid w:val="00BC0548"/>
    <w:rsid w:val="00BC05C5"/>
    <w:rsid w:val="00BC0604"/>
    <w:rsid w:val="00BC1613"/>
    <w:rsid w:val="00BC19BD"/>
    <w:rsid w:val="00BC1E9D"/>
    <w:rsid w:val="00BC205E"/>
    <w:rsid w:val="00BC2DDE"/>
    <w:rsid w:val="00BC2FFE"/>
    <w:rsid w:val="00BC3236"/>
    <w:rsid w:val="00BC33ED"/>
    <w:rsid w:val="00BC36DE"/>
    <w:rsid w:val="00BC389B"/>
    <w:rsid w:val="00BC3B65"/>
    <w:rsid w:val="00BC3C94"/>
    <w:rsid w:val="00BC3D49"/>
    <w:rsid w:val="00BC3EA3"/>
    <w:rsid w:val="00BC3F16"/>
    <w:rsid w:val="00BC44DA"/>
    <w:rsid w:val="00BC456A"/>
    <w:rsid w:val="00BC4685"/>
    <w:rsid w:val="00BC46EE"/>
    <w:rsid w:val="00BC475E"/>
    <w:rsid w:val="00BC4C10"/>
    <w:rsid w:val="00BC4C94"/>
    <w:rsid w:val="00BC589F"/>
    <w:rsid w:val="00BC5BEA"/>
    <w:rsid w:val="00BC5D29"/>
    <w:rsid w:val="00BC5D8D"/>
    <w:rsid w:val="00BC5EDB"/>
    <w:rsid w:val="00BC62A4"/>
    <w:rsid w:val="00BC6354"/>
    <w:rsid w:val="00BC6500"/>
    <w:rsid w:val="00BC66AB"/>
    <w:rsid w:val="00BC6A03"/>
    <w:rsid w:val="00BC6A99"/>
    <w:rsid w:val="00BC757D"/>
    <w:rsid w:val="00BC7BCC"/>
    <w:rsid w:val="00BC7D1D"/>
    <w:rsid w:val="00BC7D4F"/>
    <w:rsid w:val="00BD08B6"/>
    <w:rsid w:val="00BD0B2C"/>
    <w:rsid w:val="00BD0B5D"/>
    <w:rsid w:val="00BD10D8"/>
    <w:rsid w:val="00BD1659"/>
    <w:rsid w:val="00BD19B0"/>
    <w:rsid w:val="00BD1A1E"/>
    <w:rsid w:val="00BD20FB"/>
    <w:rsid w:val="00BD2509"/>
    <w:rsid w:val="00BD2AF3"/>
    <w:rsid w:val="00BD2CE1"/>
    <w:rsid w:val="00BD2D5B"/>
    <w:rsid w:val="00BD33D7"/>
    <w:rsid w:val="00BD3AEB"/>
    <w:rsid w:val="00BD4AAD"/>
    <w:rsid w:val="00BD5578"/>
    <w:rsid w:val="00BD603A"/>
    <w:rsid w:val="00BD64F4"/>
    <w:rsid w:val="00BD6F1F"/>
    <w:rsid w:val="00BD70F1"/>
    <w:rsid w:val="00BD7103"/>
    <w:rsid w:val="00BD73E0"/>
    <w:rsid w:val="00BD768B"/>
    <w:rsid w:val="00BD78B3"/>
    <w:rsid w:val="00BD7D91"/>
    <w:rsid w:val="00BE0188"/>
    <w:rsid w:val="00BE018B"/>
    <w:rsid w:val="00BE01CC"/>
    <w:rsid w:val="00BE03B3"/>
    <w:rsid w:val="00BE03F0"/>
    <w:rsid w:val="00BE05E0"/>
    <w:rsid w:val="00BE0DC7"/>
    <w:rsid w:val="00BE12D0"/>
    <w:rsid w:val="00BE157C"/>
    <w:rsid w:val="00BE1D0E"/>
    <w:rsid w:val="00BE2074"/>
    <w:rsid w:val="00BE2695"/>
    <w:rsid w:val="00BE3873"/>
    <w:rsid w:val="00BE3A08"/>
    <w:rsid w:val="00BE3A25"/>
    <w:rsid w:val="00BE3B81"/>
    <w:rsid w:val="00BE3EFD"/>
    <w:rsid w:val="00BE3F69"/>
    <w:rsid w:val="00BE4BA4"/>
    <w:rsid w:val="00BE5A07"/>
    <w:rsid w:val="00BE5A97"/>
    <w:rsid w:val="00BE5C4F"/>
    <w:rsid w:val="00BE73AE"/>
    <w:rsid w:val="00BE74D8"/>
    <w:rsid w:val="00BE7625"/>
    <w:rsid w:val="00BF02A8"/>
    <w:rsid w:val="00BF049B"/>
    <w:rsid w:val="00BF0E90"/>
    <w:rsid w:val="00BF0FCC"/>
    <w:rsid w:val="00BF15FA"/>
    <w:rsid w:val="00BF1A3D"/>
    <w:rsid w:val="00BF1A73"/>
    <w:rsid w:val="00BF1B8F"/>
    <w:rsid w:val="00BF1DC1"/>
    <w:rsid w:val="00BF2172"/>
    <w:rsid w:val="00BF238F"/>
    <w:rsid w:val="00BF251D"/>
    <w:rsid w:val="00BF2DDA"/>
    <w:rsid w:val="00BF2F3F"/>
    <w:rsid w:val="00BF3389"/>
    <w:rsid w:val="00BF3B45"/>
    <w:rsid w:val="00BF4060"/>
    <w:rsid w:val="00BF45B0"/>
    <w:rsid w:val="00BF4668"/>
    <w:rsid w:val="00BF4763"/>
    <w:rsid w:val="00BF4EB5"/>
    <w:rsid w:val="00BF4EEE"/>
    <w:rsid w:val="00BF5387"/>
    <w:rsid w:val="00BF560F"/>
    <w:rsid w:val="00BF57A3"/>
    <w:rsid w:val="00BF5D1A"/>
    <w:rsid w:val="00BF5DF9"/>
    <w:rsid w:val="00BF5E3D"/>
    <w:rsid w:val="00BF6179"/>
    <w:rsid w:val="00BF622A"/>
    <w:rsid w:val="00BF6542"/>
    <w:rsid w:val="00BF6850"/>
    <w:rsid w:val="00BF6BFE"/>
    <w:rsid w:val="00BF6D0F"/>
    <w:rsid w:val="00BF6F49"/>
    <w:rsid w:val="00BF7075"/>
    <w:rsid w:val="00BF75A3"/>
    <w:rsid w:val="00BF7A00"/>
    <w:rsid w:val="00BF7B6A"/>
    <w:rsid w:val="00C00539"/>
    <w:rsid w:val="00C005A6"/>
    <w:rsid w:val="00C006D5"/>
    <w:rsid w:val="00C00C30"/>
    <w:rsid w:val="00C00D5E"/>
    <w:rsid w:val="00C00FCA"/>
    <w:rsid w:val="00C01449"/>
    <w:rsid w:val="00C015A4"/>
    <w:rsid w:val="00C01C02"/>
    <w:rsid w:val="00C02134"/>
    <w:rsid w:val="00C02245"/>
    <w:rsid w:val="00C02CDE"/>
    <w:rsid w:val="00C03911"/>
    <w:rsid w:val="00C03CA2"/>
    <w:rsid w:val="00C03D12"/>
    <w:rsid w:val="00C03D15"/>
    <w:rsid w:val="00C0409F"/>
    <w:rsid w:val="00C044B4"/>
    <w:rsid w:val="00C045C0"/>
    <w:rsid w:val="00C047AC"/>
    <w:rsid w:val="00C050F9"/>
    <w:rsid w:val="00C051EF"/>
    <w:rsid w:val="00C05526"/>
    <w:rsid w:val="00C0555A"/>
    <w:rsid w:val="00C065EE"/>
    <w:rsid w:val="00C06967"/>
    <w:rsid w:val="00C069C3"/>
    <w:rsid w:val="00C06A20"/>
    <w:rsid w:val="00C06D67"/>
    <w:rsid w:val="00C073B2"/>
    <w:rsid w:val="00C074E4"/>
    <w:rsid w:val="00C07514"/>
    <w:rsid w:val="00C075CB"/>
    <w:rsid w:val="00C10068"/>
    <w:rsid w:val="00C103B9"/>
    <w:rsid w:val="00C10457"/>
    <w:rsid w:val="00C105B7"/>
    <w:rsid w:val="00C10663"/>
    <w:rsid w:val="00C10DED"/>
    <w:rsid w:val="00C10F8B"/>
    <w:rsid w:val="00C110D1"/>
    <w:rsid w:val="00C1169E"/>
    <w:rsid w:val="00C11FBD"/>
    <w:rsid w:val="00C12517"/>
    <w:rsid w:val="00C1251C"/>
    <w:rsid w:val="00C12619"/>
    <w:rsid w:val="00C12797"/>
    <w:rsid w:val="00C1296E"/>
    <w:rsid w:val="00C12985"/>
    <w:rsid w:val="00C129C1"/>
    <w:rsid w:val="00C12A45"/>
    <w:rsid w:val="00C12D5C"/>
    <w:rsid w:val="00C134F8"/>
    <w:rsid w:val="00C13B77"/>
    <w:rsid w:val="00C13BE2"/>
    <w:rsid w:val="00C14086"/>
    <w:rsid w:val="00C14891"/>
    <w:rsid w:val="00C1548E"/>
    <w:rsid w:val="00C154AE"/>
    <w:rsid w:val="00C154C3"/>
    <w:rsid w:val="00C15525"/>
    <w:rsid w:val="00C156B7"/>
    <w:rsid w:val="00C159DC"/>
    <w:rsid w:val="00C15C11"/>
    <w:rsid w:val="00C15ED1"/>
    <w:rsid w:val="00C16056"/>
    <w:rsid w:val="00C1653A"/>
    <w:rsid w:val="00C16883"/>
    <w:rsid w:val="00C1702B"/>
    <w:rsid w:val="00C17166"/>
    <w:rsid w:val="00C17396"/>
    <w:rsid w:val="00C1744F"/>
    <w:rsid w:val="00C177CC"/>
    <w:rsid w:val="00C17A2D"/>
    <w:rsid w:val="00C17B77"/>
    <w:rsid w:val="00C17F46"/>
    <w:rsid w:val="00C202FC"/>
    <w:rsid w:val="00C2032C"/>
    <w:rsid w:val="00C2054A"/>
    <w:rsid w:val="00C20976"/>
    <w:rsid w:val="00C21721"/>
    <w:rsid w:val="00C21A25"/>
    <w:rsid w:val="00C21B94"/>
    <w:rsid w:val="00C2230D"/>
    <w:rsid w:val="00C22AFE"/>
    <w:rsid w:val="00C22B8E"/>
    <w:rsid w:val="00C22D78"/>
    <w:rsid w:val="00C22E8D"/>
    <w:rsid w:val="00C232EA"/>
    <w:rsid w:val="00C23373"/>
    <w:rsid w:val="00C234B6"/>
    <w:rsid w:val="00C2365D"/>
    <w:rsid w:val="00C23B95"/>
    <w:rsid w:val="00C23D17"/>
    <w:rsid w:val="00C2403F"/>
    <w:rsid w:val="00C2436A"/>
    <w:rsid w:val="00C24588"/>
    <w:rsid w:val="00C24C54"/>
    <w:rsid w:val="00C24D99"/>
    <w:rsid w:val="00C24F6B"/>
    <w:rsid w:val="00C2573D"/>
    <w:rsid w:val="00C2577B"/>
    <w:rsid w:val="00C25983"/>
    <w:rsid w:val="00C259B5"/>
    <w:rsid w:val="00C25E35"/>
    <w:rsid w:val="00C25F78"/>
    <w:rsid w:val="00C25FF6"/>
    <w:rsid w:val="00C2680F"/>
    <w:rsid w:val="00C27856"/>
    <w:rsid w:val="00C27A50"/>
    <w:rsid w:val="00C27C6D"/>
    <w:rsid w:val="00C27D5F"/>
    <w:rsid w:val="00C302AD"/>
    <w:rsid w:val="00C303BD"/>
    <w:rsid w:val="00C30458"/>
    <w:rsid w:val="00C304DF"/>
    <w:rsid w:val="00C30D42"/>
    <w:rsid w:val="00C31180"/>
    <w:rsid w:val="00C3227E"/>
    <w:rsid w:val="00C32524"/>
    <w:rsid w:val="00C32B31"/>
    <w:rsid w:val="00C32CBE"/>
    <w:rsid w:val="00C32E3C"/>
    <w:rsid w:val="00C3328E"/>
    <w:rsid w:val="00C3351C"/>
    <w:rsid w:val="00C33BEC"/>
    <w:rsid w:val="00C33D93"/>
    <w:rsid w:val="00C34923"/>
    <w:rsid w:val="00C34ED3"/>
    <w:rsid w:val="00C353D7"/>
    <w:rsid w:val="00C35B3E"/>
    <w:rsid w:val="00C36037"/>
    <w:rsid w:val="00C36334"/>
    <w:rsid w:val="00C36B5B"/>
    <w:rsid w:val="00C36F09"/>
    <w:rsid w:val="00C3705D"/>
    <w:rsid w:val="00C370B5"/>
    <w:rsid w:val="00C370D5"/>
    <w:rsid w:val="00C3748A"/>
    <w:rsid w:val="00C37734"/>
    <w:rsid w:val="00C37AEE"/>
    <w:rsid w:val="00C37BB4"/>
    <w:rsid w:val="00C37FF1"/>
    <w:rsid w:val="00C40563"/>
    <w:rsid w:val="00C4060D"/>
    <w:rsid w:val="00C408A9"/>
    <w:rsid w:val="00C40AA8"/>
    <w:rsid w:val="00C40BBD"/>
    <w:rsid w:val="00C41152"/>
    <w:rsid w:val="00C4159F"/>
    <w:rsid w:val="00C41E37"/>
    <w:rsid w:val="00C41E83"/>
    <w:rsid w:val="00C42402"/>
    <w:rsid w:val="00C42B42"/>
    <w:rsid w:val="00C42C41"/>
    <w:rsid w:val="00C42D5A"/>
    <w:rsid w:val="00C42F97"/>
    <w:rsid w:val="00C4300D"/>
    <w:rsid w:val="00C434F3"/>
    <w:rsid w:val="00C4351D"/>
    <w:rsid w:val="00C442DA"/>
    <w:rsid w:val="00C4450D"/>
    <w:rsid w:val="00C44D7E"/>
    <w:rsid w:val="00C44F8E"/>
    <w:rsid w:val="00C45235"/>
    <w:rsid w:val="00C45694"/>
    <w:rsid w:val="00C45940"/>
    <w:rsid w:val="00C45F93"/>
    <w:rsid w:val="00C46469"/>
    <w:rsid w:val="00C46943"/>
    <w:rsid w:val="00C469B9"/>
    <w:rsid w:val="00C47A78"/>
    <w:rsid w:val="00C500B5"/>
    <w:rsid w:val="00C50EB4"/>
    <w:rsid w:val="00C51766"/>
    <w:rsid w:val="00C52793"/>
    <w:rsid w:val="00C52872"/>
    <w:rsid w:val="00C52CF0"/>
    <w:rsid w:val="00C52DCF"/>
    <w:rsid w:val="00C533F1"/>
    <w:rsid w:val="00C53586"/>
    <w:rsid w:val="00C537D1"/>
    <w:rsid w:val="00C53D70"/>
    <w:rsid w:val="00C542D3"/>
    <w:rsid w:val="00C54876"/>
    <w:rsid w:val="00C54FC0"/>
    <w:rsid w:val="00C5597C"/>
    <w:rsid w:val="00C55AF0"/>
    <w:rsid w:val="00C56441"/>
    <w:rsid w:val="00C56518"/>
    <w:rsid w:val="00C5668B"/>
    <w:rsid w:val="00C56FCF"/>
    <w:rsid w:val="00C57165"/>
    <w:rsid w:val="00C57512"/>
    <w:rsid w:val="00C5799C"/>
    <w:rsid w:val="00C57A7C"/>
    <w:rsid w:val="00C57D96"/>
    <w:rsid w:val="00C57EC4"/>
    <w:rsid w:val="00C60362"/>
    <w:rsid w:val="00C6078D"/>
    <w:rsid w:val="00C60805"/>
    <w:rsid w:val="00C60C18"/>
    <w:rsid w:val="00C60E61"/>
    <w:rsid w:val="00C61360"/>
    <w:rsid w:val="00C61AE5"/>
    <w:rsid w:val="00C61C13"/>
    <w:rsid w:val="00C61CF9"/>
    <w:rsid w:val="00C62053"/>
    <w:rsid w:val="00C624AC"/>
    <w:rsid w:val="00C62530"/>
    <w:rsid w:val="00C62762"/>
    <w:rsid w:val="00C62C8E"/>
    <w:rsid w:val="00C62FA4"/>
    <w:rsid w:val="00C6319C"/>
    <w:rsid w:val="00C632A2"/>
    <w:rsid w:val="00C632D6"/>
    <w:rsid w:val="00C636E0"/>
    <w:rsid w:val="00C63C38"/>
    <w:rsid w:val="00C6406C"/>
    <w:rsid w:val="00C640FF"/>
    <w:rsid w:val="00C645D4"/>
    <w:rsid w:val="00C646C0"/>
    <w:rsid w:val="00C64DC2"/>
    <w:rsid w:val="00C64E1C"/>
    <w:rsid w:val="00C65879"/>
    <w:rsid w:val="00C65CF4"/>
    <w:rsid w:val="00C6653F"/>
    <w:rsid w:val="00C668F9"/>
    <w:rsid w:val="00C66E4E"/>
    <w:rsid w:val="00C66FA6"/>
    <w:rsid w:val="00C6703E"/>
    <w:rsid w:val="00C676DD"/>
    <w:rsid w:val="00C67F59"/>
    <w:rsid w:val="00C67F72"/>
    <w:rsid w:val="00C702B1"/>
    <w:rsid w:val="00C705F0"/>
    <w:rsid w:val="00C7076A"/>
    <w:rsid w:val="00C709AD"/>
    <w:rsid w:val="00C70D07"/>
    <w:rsid w:val="00C71125"/>
    <w:rsid w:val="00C718C3"/>
    <w:rsid w:val="00C71963"/>
    <w:rsid w:val="00C71B5B"/>
    <w:rsid w:val="00C72120"/>
    <w:rsid w:val="00C73469"/>
    <w:rsid w:val="00C735DE"/>
    <w:rsid w:val="00C73B9B"/>
    <w:rsid w:val="00C74081"/>
    <w:rsid w:val="00C74083"/>
    <w:rsid w:val="00C741FF"/>
    <w:rsid w:val="00C742F4"/>
    <w:rsid w:val="00C7472E"/>
    <w:rsid w:val="00C74ADD"/>
    <w:rsid w:val="00C751EC"/>
    <w:rsid w:val="00C7607B"/>
    <w:rsid w:val="00C761A0"/>
    <w:rsid w:val="00C76208"/>
    <w:rsid w:val="00C76819"/>
    <w:rsid w:val="00C76AE1"/>
    <w:rsid w:val="00C76F23"/>
    <w:rsid w:val="00C77164"/>
    <w:rsid w:val="00C7721C"/>
    <w:rsid w:val="00C77398"/>
    <w:rsid w:val="00C77432"/>
    <w:rsid w:val="00C779CB"/>
    <w:rsid w:val="00C77C80"/>
    <w:rsid w:val="00C77DF5"/>
    <w:rsid w:val="00C80265"/>
    <w:rsid w:val="00C80748"/>
    <w:rsid w:val="00C80C0F"/>
    <w:rsid w:val="00C81430"/>
    <w:rsid w:val="00C816AC"/>
    <w:rsid w:val="00C821FD"/>
    <w:rsid w:val="00C824DE"/>
    <w:rsid w:val="00C82674"/>
    <w:rsid w:val="00C82E3D"/>
    <w:rsid w:val="00C831F5"/>
    <w:rsid w:val="00C8339F"/>
    <w:rsid w:val="00C83CD2"/>
    <w:rsid w:val="00C83E01"/>
    <w:rsid w:val="00C841FC"/>
    <w:rsid w:val="00C84266"/>
    <w:rsid w:val="00C84466"/>
    <w:rsid w:val="00C84472"/>
    <w:rsid w:val="00C84518"/>
    <w:rsid w:val="00C84532"/>
    <w:rsid w:val="00C84680"/>
    <w:rsid w:val="00C8486A"/>
    <w:rsid w:val="00C84D25"/>
    <w:rsid w:val="00C84E40"/>
    <w:rsid w:val="00C85C49"/>
    <w:rsid w:val="00C85F3D"/>
    <w:rsid w:val="00C86065"/>
    <w:rsid w:val="00C8657C"/>
    <w:rsid w:val="00C86C57"/>
    <w:rsid w:val="00C8779F"/>
    <w:rsid w:val="00C87A4E"/>
    <w:rsid w:val="00C906CB"/>
    <w:rsid w:val="00C90DB3"/>
    <w:rsid w:val="00C9144A"/>
    <w:rsid w:val="00C91990"/>
    <w:rsid w:val="00C91B79"/>
    <w:rsid w:val="00C91E2E"/>
    <w:rsid w:val="00C92208"/>
    <w:rsid w:val="00C9283A"/>
    <w:rsid w:val="00C92969"/>
    <w:rsid w:val="00C93056"/>
    <w:rsid w:val="00C932F3"/>
    <w:rsid w:val="00C9332D"/>
    <w:rsid w:val="00C933A5"/>
    <w:rsid w:val="00C9391E"/>
    <w:rsid w:val="00C939EC"/>
    <w:rsid w:val="00C93BEC"/>
    <w:rsid w:val="00C93F9F"/>
    <w:rsid w:val="00C942D5"/>
    <w:rsid w:val="00C9474E"/>
    <w:rsid w:val="00C9488A"/>
    <w:rsid w:val="00C94D77"/>
    <w:rsid w:val="00C950F2"/>
    <w:rsid w:val="00C951EC"/>
    <w:rsid w:val="00C960CA"/>
    <w:rsid w:val="00C96199"/>
    <w:rsid w:val="00C966EA"/>
    <w:rsid w:val="00C967FE"/>
    <w:rsid w:val="00C96AF1"/>
    <w:rsid w:val="00C96AF9"/>
    <w:rsid w:val="00C96E98"/>
    <w:rsid w:val="00C96EAE"/>
    <w:rsid w:val="00C97319"/>
    <w:rsid w:val="00C973BC"/>
    <w:rsid w:val="00C9746F"/>
    <w:rsid w:val="00CA003A"/>
    <w:rsid w:val="00CA0245"/>
    <w:rsid w:val="00CA07A8"/>
    <w:rsid w:val="00CA15AC"/>
    <w:rsid w:val="00CA19F7"/>
    <w:rsid w:val="00CA276A"/>
    <w:rsid w:val="00CA2BC7"/>
    <w:rsid w:val="00CA306C"/>
    <w:rsid w:val="00CA3153"/>
    <w:rsid w:val="00CA37BA"/>
    <w:rsid w:val="00CA3BCA"/>
    <w:rsid w:val="00CA3EFF"/>
    <w:rsid w:val="00CA407E"/>
    <w:rsid w:val="00CA409B"/>
    <w:rsid w:val="00CA4808"/>
    <w:rsid w:val="00CA4BD1"/>
    <w:rsid w:val="00CA4E49"/>
    <w:rsid w:val="00CA519D"/>
    <w:rsid w:val="00CA521C"/>
    <w:rsid w:val="00CA522A"/>
    <w:rsid w:val="00CA52B3"/>
    <w:rsid w:val="00CA542A"/>
    <w:rsid w:val="00CA543E"/>
    <w:rsid w:val="00CA566E"/>
    <w:rsid w:val="00CA56E6"/>
    <w:rsid w:val="00CA5754"/>
    <w:rsid w:val="00CA57D6"/>
    <w:rsid w:val="00CA5BFC"/>
    <w:rsid w:val="00CA5C99"/>
    <w:rsid w:val="00CA61D1"/>
    <w:rsid w:val="00CA627C"/>
    <w:rsid w:val="00CA6445"/>
    <w:rsid w:val="00CA6648"/>
    <w:rsid w:val="00CA666D"/>
    <w:rsid w:val="00CA66C2"/>
    <w:rsid w:val="00CA6B4F"/>
    <w:rsid w:val="00CA6B75"/>
    <w:rsid w:val="00CA6D4E"/>
    <w:rsid w:val="00CA728E"/>
    <w:rsid w:val="00CA7701"/>
    <w:rsid w:val="00CA7776"/>
    <w:rsid w:val="00CA7CD7"/>
    <w:rsid w:val="00CA7F0D"/>
    <w:rsid w:val="00CB03D4"/>
    <w:rsid w:val="00CB048C"/>
    <w:rsid w:val="00CB0540"/>
    <w:rsid w:val="00CB0B76"/>
    <w:rsid w:val="00CB1392"/>
    <w:rsid w:val="00CB17D0"/>
    <w:rsid w:val="00CB1BBA"/>
    <w:rsid w:val="00CB1CEF"/>
    <w:rsid w:val="00CB1D13"/>
    <w:rsid w:val="00CB25BB"/>
    <w:rsid w:val="00CB28C2"/>
    <w:rsid w:val="00CB2A76"/>
    <w:rsid w:val="00CB2B18"/>
    <w:rsid w:val="00CB2B9D"/>
    <w:rsid w:val="00CB2DA0"/>
    <w:rsid w:val="00CB3133"/>
    <w:rsid w:val="00CB334B"/>
    <w:rsid w:val="00CB3553"/>
    <w:rsid w:val="00CB3987"/>
    <w:rsid w:val="00CB4C2D"/>
    <w:rsid w:val="00CB51B3"/>
    <w:rsid w:val="00CB522E"/>
    <w:rsid w:val="00CB54FA"/>
    <w:rsid w:val="00CB556D"/>
    <w:rsid w:val="00CB5A13"/>
    <w:rsid w:val="00CB5C44"/>
    <w:rsid w:val="00CB5F94"/>
    <w:rsid w:val="00CB6203"/>
    <w:rsid w:val="00CB655A"/>
    <w:rsid w:val="00CB6775"/>
    <w:rsid w:val="00CB6FBC"/>
    <w:rsid w:val="00CB7151"/>
    <w:rsid w:val="00CB796F"/>
    <w:rsid w:val="00CC0300"/>
    <w:rsid w:val="00CC038A"/>
    <w:rsid w:val="00CC066E"/>
    <w:rsid w:val="00CC0C20"/>
    <w:rsid w:val="00CC1D3B"/>
    <w:rsid w:val="00CC1F9D"/>
    <w:rsid w:val="00CC27C7"/>
    <w:rsid w:val="00CC2E36"/>
    <w:rsid w:val="00CC2F7E"/>
    <w:rsid w:val="00CC30D4"/>
    <w:rsid w:val="00CC30DE"/>
    <w:rsid w:val="00CC3D67"/>
    <w:rsid w:val="00CC40D3"/>
    <w:rsid w:val="00CC4570"/>
    <w:rsid w:val="00CC45E5"/>
    <w:rsid w:val="00CC46EE"/>
    <w:rsid w:val="00CC4EC1"/>
    <w:rsid w:val="00CC4FAF"/>
    <w:rsid w:val="00CC5179"/>
    <w:rsid w:val="00CC52C6"/>
    <w:rsid w:val="00CC5C6E"/>
    <w:rsid w:val="00CC661C"/>
    <w:rsid w:val="00CC6A09"/>
    <w:rsid w:val="00CC6B94"/>
    <w:rsid w:val="00CC6E84"/>
    <w:rsid w:val="00CC6F17"/>
    <w:rsid w:val="00CC77E3"/>
    <w:rsid w:val="00CC7C37"/>
    <w:rsid w:val="00CD050B"/>
    <w:rsid w:val="00CD13E2"/>
    <w:rsid w:val="00CD19ED"/>
    <w:rsid w:val="00CD1BEA"/>
    <w:rsid w:val="00CD1E22"/>
    <w:rsid w:val="00CD1F6B"/>
    <w:rsid w:val="00CD2424"/>
    <w:rsid w:val="00CD24C7"/>
    <w:rsid w:val="00CD2516"/>
    <w:rsid w:val="00CD26F5"/>
    <w:rsid w:val="00CD291F"/>
    <w:rsid w:val="00CD3078"/>
    <w:rsid w:val="00CD33E6"/>
    <w:rsid w:val="00CD3604"/>
    <w:rsid w:val="00CD4413"/>
    <w:rsid w:val="00CD47FC"/>
    <w:rsid w:val="00CD4B66"/>
    <w:rsid w:val="00CD4ED6"/>
    <w:rsid w:val="00CD54F2"/>
    <w:rsid w:val="00CD567B"/>
    <w:rsid w:val="00CD5CEF"/>
    <w:rsid w:val="00CD627B"/>
    <w:rsid w:val="00CD6805"/>
    <w:rsid w:val="00CD6E7D"/>
    <w:rsid w:val="00CD73DB"/>
    <w:rsid w:val="00CD74CC"/>
    <w:rsid w:val="00CD7614"/>
    <w:rsid w:val="00CD7805"/>
    <w:rsid w:val="00CD7B9E"/>
    <w:rsid w:val="00CD7CA0"/>
    <w:rsid w:val="00CD7DE0"/>
    <w:rsid w:val="00CE01FA"/>
    <w:rsid w:val="00CE0A7A"/>
    <w:rsid w:val="00CE13CB"/>
    <w:rsid w:val="00CE1442"/>
    <w:rsid w:val="00CE15DC"/>
    <w:rsid w:val="00CE17B2"/>
    <w:rsid w:val="00CE20A5"/>
    <w:rsid w:val="00CE2209"/>
    <w:rsid w:val="00CE27A6"/>
    <w:rsid w:val="00CE27C2"/>
    <w:rsid w:val="00CE3041"/>
    <w:rsid w:val="00CE30E4"/>
    <w:rsid w:val="00CE33F3"/>
    <w:rsid w:val="00CE345F"/>
    <w:rsid w:val="00CE3920"/>
    <w:rsid w:val="00CE39DE"/>
    <w:rsid w:val="00CE3A2B"/>
    <w:rsid w:val="00CE40B5"/>
    <w:rsid w:val="00CE475C"/>
    <w:rsid w:val="00CE570C"/>
    <w:rsid w:val="00CE5C5B"/>
    <w:rsid w:val="00CE63F2"/>
    <w:rsid w:val="00CE68B7"/>
    <w:rsid w:val="00CE6BEC"/>
    <w:rsid w:val="00CE6C7C"/>
    <w:rsid w:val="00CE6FB2"/>
    <w:rsid w:val="00CE71ED"/>
    <w:rsid w:val="00CE72FC"/>
    <w:rsid w:val="00CE7554"/>
    <w:rsid w:val="00CE7E37"/>
    <w:rsid w:val="00CF0201"/>
    <w:rsid w:val="00CF16AF"/>
    <w:rsid w:val="00CF1859"/>
    <w:rsid w:val="00CF1B63"/>
    <w:rsid w:val="00CF1B8A"/>
    <w:rsid w:val="00CF22C3"/>
    <w:rsid w:val="00CF245D"/>
    <w:rsid w:val="00CF2DA4"/>
    <w:rsid w:val="00CF3143"/>
    <w:rsid w:val="00CF3156"/>
    <w:rsid w:val="00CF3FE9"/>
    <w:rsid w:val="00CF401E"/>
    <w:rsid w:val="00CF42BD"/>
    <w:rsid w:val="00CF4A0E"/>
    <w:rsid w:val="00CF4EC6"/>
    <w:rsid w:val="00CF5166"/>
    <w:rsid w:val="00CF59F6"/>
    <w:rsid w:val="00CF6E6D"/>
    <w:rsid w:val="00CF7391"/>
    <w:rsid w:val="00CF7846"/>
    <w:rsid w:val="00CF7A7D"/>
    <w:rsid w:val="00D00F9A"/>
    <w:rsid w:val="00D01045"/>
    <w:rsid w:val="00D0120D"/>
    <w:rsid w:val="00D01646"/>
    <w:rsid w:val="00D01EE8"/>
    <w:rsid w:val="00D01EF5"/>
    <w:rsid w:val="00D0267D"/>
    <w:rsid w:val="00D029CA"/>
    <w:rsid w:val="00D02BA0"/>
    <w:rsid w:val="00D03468"/>
    <w:rsid w:val="00D035CA"/>
    <w:rsid w:val="00D0374A"/>
    <w:rsid w:val="00D0384F"/>
    <w:rsid w:val="00D03F68"/>
    <w:rsid w:val="00D041E9"/>
    <w:rsid w:val="00D0518F"/>
    <w:rsid w:val="00D059A4"/>
    <w:rsid w:val="00D05AD3"/>
    <w:rsid w:val="00D06182"/>
    <w:rsid w:val="00D062C3"/>
    <w:rsid w:val="00D067D3"/>
    <w:rsid w:val="00D069B6"/>
    <w:rsid w:val="00D06A1F"/>
    <w:rsid w:val="00D06E01"/>
    <w:rsid w:val="00D06E4F"/>
    <w:rsid w:val="00D06F56"/>
    <w:rsid w:val="00D0774E"/>
    <w:rsid w:val="00D07BBD"/>
    <w:rsid w:val="00D106B5"/>
    <w:rsid w:val="00D10B6E"/>
    <w:rsid w:val="00D10C62"/>
    <w:rsid w:val="00D11478"/>
    <w:rsid w:val="00D1154E"/>
    <w:rsid w:val="00D118E7"/>
    <w:rsid w:val="00D11FDD"/>
    <w:rsid w:val="00D12721"/>
    <w:rsid w:val="00D1288B"/>
    <w:rsid w:val="00D12A11"/>
    <w:rsid w:val="00D12DBD"/>
    <w:rsid w:val="00D12DC7"/>
    <w:rsid w:val="00D13553"/>
    <w:rsid w:val="00D13745"/>
    <w:rsid w:val="00D13CF9"/>
    <w:rsid w:val="00D14129"/>
    <w:rsid w:val="00D14569"/>
    <w:rsid w:val="00D14C14"/>
    <w:rsid w:val="00D14C8D"/>
    <w:rsid w:val="00D14E7E"/>
    <w:rsid w:val="00D15100"/>
    <w:rsid w:val="00D152C6"/>
    <w:rsid w:val="00D15893"/>
    <w:rsid w:val="00D15B1B"/>
    <w:rsid w:val="00D161E6"/>
    <w:rsid w:val="00D162DA"/>
    <w:rsid w:val="00D163B3"/>
    <w:rsid w:val="00D164C8"/>
    <w:rsid w:val="00D16943"/>
    <w:rsid w:val="00D16F5C"/>
    <w:rsid w:val="00D173B4"/>
    <w:rsid w:val="00D17544"/>
    <w:rsid w:val="00D2015C"/>
    <w:rsid w:val="00D20384"/>
    <w:rsid w:val="00D20F54"/>
    <w:rsid w:val="00D210E3"/>
    <w:rsid w:val="00D21559"/>
    <w:rsid w:val="00D21A5E"/>
    <w:rsid w:val="00D21A70"/>
    <w:rsid w:val="00D21BCD"/>
    <w:rsid w:val="00D22254"/>
    <w:rsid w:val="00D22415"/>
    <w:rsid w:val="00D225AB"/>
    <w:rsid w:val="00D22B68"/>
    <w:rsid w:val="00D23EDA"/>
    <w:rsid w:val="00D24328"/>
    <w:rsid w:val="00D243C3"/>
    <w:rsid w:val="00D24B1B"/>
    <w:rsid w:val="00D251D6"/>
    <w:rsid w:val="00D254A3"/>
    <w:rsid w:val="00D255F7"/>
    <w:rsid w:val="00D25ACF"/>
    <w:rsid w:val="00D25B55"/>
    <w:rsid w:val="00D264E4"/>
    <w:rsid w:val="00D26549"/>
    <w:rsid w:val="00D265FA"/>
    <w:rsid w:val="00D26726"/>
    <w:rsid w:val="00D276C9"/>
    <w:rsid w:val="00D278E6"/>
    <w:rsid w:val="00D27AE7"/>
    <w:rsid w:val="00D27DBA"/>
    <w:rsid w:val="00D300F2"/>
    <w:rsid w:val="00D303B8"/>
    <w:rsid w:val="00D30A8F"/>
    <w:rsid w:val="00D3132E"/>
    <w:rsid w:val="00D313D2"/>
    <w:rsid w:val="00D315FC"/>
    <w:rsid w:val="00D31908"/>
    <w:rsid w:val="00D3194B"/>
    <w:rsid w:val="00D32048"/>
    <w:rsid w:val="00D32253"/>
    <w:rsid w:val="00D32385"/>
    <w:rsid w:val="00D325F9"/>
    <w:rsid w:val="00D3283C"/>
    <w:rsid w:val="00D32D84"/>
    <w:rsid w:val="00D3372B"/>
    <w:rsid w:val="00D3378A"/>
    <w:rsid w:val="00D33CFC"/>
    <w:rsid w:val="00D33E25"/>
    <w:rsid w:val="00D340C2"/>
    <w:rsid w:val="00D34C21"/>
    <w:rsid w:val="00D35375"/>
    <w:rsid w:val="00D355B4"/>
    <w:rsid w:val="00D357E0"/>
    <w:rsid w:val="00D35E42"/>
    <w:rsid w:val="00D36D46"/>
    <w:rsid w:val="00D36DAD"/>
    <w:rsid w:val="00D37019"/>
    <w:rsid w:val="00D37783"/>
    <w:rsid w:val="00D378C2"/>
    <w:rsid w:val="00D37B31"/>
    <w:rsid w:val="00D40C0E"/>
    <w:rsid w:val="00D40E1A"/>
    <w:rsid w:val="00D40F84"/>
    <w:rsid w:val="00D41614"/>
    <w:rsid w:val="00D416E8"/>
    <w:rsid w:val="00D41A0D"/>
    <w:rsid w:val="00D41EC8"/>
    <w:rsid w:val="00D4216B"/>
    <w:rsid w:val="00D42466"/>
    <w:rsid w:val="00D4316A"/>
    <w:rsid w:val="00D433E4"/>
    <w:rsid w:val="00D43800"/>
    <w:rsid w:val="00D43B82"/>
    <w:rsid w:val="00D44136"/>
    <w:rsid w:val="00D442DC"/>
    <w:rsid w:val="00D44BED"/>
    <w:rsid w:val="00D44F88"/>
    <w:rsid w:val="00D451AD"/>
    <w:rsid w:val="00D452E8"/>
    <w:rsid w:val="00D45D4A"/>
    <w:rsid w:val="00D462CD"/>
    <w:rsid w:val="00D47073"/>
    <w:rsid w:val="00D474FB"/>
    <w:rsid w:val="00D477FF"/>
    <w:rsid w:val="00D47FDA"/>
    <w:rsid w:val="00D50025"/>
    <w:rsid w:val="00D506F7"/>
    <w:rsid w:val="00D50808"/>
    <w:rsid w:val="00D50D0C"/>
    <w:rsid w:val="00D51356"/>
    <w:rsid w:val="00D516A1"/>
    <w:rsid w:val="00D519C2"/>
    <w:rsid w:val="00D51A8C"/>
    <w:rsid w:val="00D51A9A"/>
    <w:rsid w:val="00D51F7B"/>
    <w:rsid w:val="00D52081"/>
    <w:rsid w:val="00D5252E"/>
    <w:rsid w:val="00D52D4D"/>
    <w:rsid w:val="00D52F28"/>
    <w:rsid w:val="00D52F68"/>
    <w:rsid w:val="00D53587"/>
    <w:rsid w:val="00D53729"/>
    <w:rsid w:val="00D53774"/>
    <w:rsid w:val="00D53854"/>
    <w:rsid w:val="00D5385F"/>
    <w:rsid w:val="00D539A0"/>
    <w:rsid w:val="00D53B8D"/>
    <w:rsid w:val="00D541B3"/>
    <w:rsid w:val="00D543F4"/>
    <w:rsid w:val="00D5456A"/>
    <w:rsid w:val="00D54D16"/>
    <w:rsid w:val="00D554D3"/>
    <w:rsid w:val="00D5550E"/>
    <w:rsid w:val="00D55697"/>
    <w:rsid w:val="00D55E10"/>
    <w:rsid w:val="00D5637D"/>
    <w:rsid w:val="00D566DD"/>
    <w:rsid w:val="00D56A5C"/>
    <w:rsid w:val="00D56DB5"/>
    <w:rsid w:val="00D56E24"/>
    <w:rsid w:val="00D56FCA"/>
    <w:rsid w:val="00D574C5"/>
    <w:rsid w:val="00D575BF"/>
    <w:rsid w:val="00D578BF"/>
    <w:rsid w:val="00D57A94"/>
    <w:rsid w:val="00D57AB4"/>
    <w:rsid w:val="00D57BF9"/>
    <w:rsid w:val="00D60023"/>
    <w:rsid w:val="00D609A8"/>
    <w:rsid w:val="00D60EC5"/>
    <w:rsid w:val="00D61357"/>
    <w:rsid w:val="00D615EB"/>
    <w:rsid w:val="00D61940"/>
    <w:rsid w:val="00D61960"/>
    <w:rsid w:val="00D61BF3"/>
    <w:rsid w:val="00D61F16"/>
    <w:rsid w:val="00D620EB"/>
    <w:rsid w:val="00D62171"/>
    <w:rsid w:val="00D6250A"/>
    <w:rsid w:val="00D62542"/>
    <w:rsid w:val="00D625BD"/>
    <w:rsid w:val="00D62755"/>
    <w:rsid w:val="00D62C06"/>
    <w:rsid w:val="00D62D1C"/>
    <w:rsid w:val="00D634A3"/>
    <w:rsid w:val="00D64052"/>
    <w:rsid w:val="00D64193"/>
    <w:rsid w:val="00D6431E"/>
    <w:rsid w:val="00D6433C"/>
    <w:rsid w:val="00D6479F"/>
    <w:rsid w:val="00D64E32"/>
    <w:rsid w:val="00D64F15"/>
    <w:rsid w:val="00D64FCD"/>
    <w:rsid w:val="00D65019"/>
    <w:rsid w:val="00D657D4"/>
    <w:rsid w:val="00D65A9D"/>
    <w:rsid w:val="00D661AB"/>
    <w:rsid w:val="00D667BD"/>
    <w:rsid w:val="00D6682F"/>
    <w:rsid w:val="00D66C29"/>
    <w:rsid w:val="00D66D0D"/>
    <w:rsid w:val="00D670F1"/>
    <w:rsid w:val="00D6747B"/>
    <w:rsid w:val="00D67554"/>
    <w:rsid w:val="00D6761A"/>
    <w:rsid w:val="00D67788"/>
    <w:rsid w:val="00D67925"/>
    <w:rsid w:val="00D6793F"/>
    <w:rsid w:val="00D67A44"/>
    <w:rsid w:val="00D67E15"/>
    <w:rsid w:val="00D67EEC"/>
    <w:rsid w:val="00D701F1"/>
    <w:rsid w:val="00D70313"/>
    <w:rsid w:val="00D70A49"/>
    <w:rsid w:val="00D70C4D"/>
    <w:rsid w:val="00D70F1E"/>
    <w:rsid w:val="00D710AE"/>
    <w:rsid w:val="00D714EF"/>
    <w:rsid w:val="00D7185C"/>
    <w:rsid w:val="00D71863"/>
    <w:rsid w:val="00D71BE0"/>
    <w:rsid w:val="00D7247C"/>
    <w:rsid w:val="00D72A7C"/>
    <w:rsid w:val="00D72BA7"/>
    <w:rsid w:val="00D72FC5"/>
    <w:rsid w:val="00D7309E"/>
    <w:rsid w:val="00D73251"/>
    <w:rsid w:val="00D73335"/>
    <w:rsid w:val="00D73509"/>
    <w:rsid w:val="00D739BE"/>
    <w:rsid w:val="00D73A28"/>
    <w:rsid w:val="00D7475D"/>
    <w:rsid w:val="00D74898"/>
    <w:rsid w:val="00D74AC5"/>
    <w:rsid w:val="00D74D77"/>
    <w:rsid w:val="00D74EDB"/>
    <w:rsid w:val="00D7543F"/>
    <w:rsid w:val="00D754D5"/>
    <w:rsid w:val="00D75BAE"/>
    <w:rsid w:val="00D7613D"/>
    <w:rsid w:val="00D76201"/>
    <w:rsid w:val="00D7650A"/>
    <w:rsid w:val="00D76D2B"/>
    <w:rsid w:val="00D76D7E"/>
    <w:rsid w:val="00D77022"/>
    <w:rsid w:val="00D77120"/>
    <w:rsid w:val="00D77520"/>
    <w:rsid w:val="00D7765C"/>
    <w:rsid w:val="00D805C1"/>
    <w:rsid w:val="00D80673"/>
    <w:rsid w:val="00D807C0"/>
    <w:rsid w:val="00D80E53"/>
    <w:rsid w:val="00D80E75"/>
    <w:rsid w:val="00D81127"/>
    <w:rsid w:val="00D8114D"/>
    <w:rsid w:val="00D811EE"/>
    <w:rsid w:val="00D814DA"/>
    <w:rsid w:val="00D8151C"/>
    <w:rsid w:val="00D8220A"/>
    <w:rsid w:val="00D82B23"/>
    <w:rsid w:val="00D82C05"/>
    <w:rsid w:val="00D82C49"/>
    <w:rsid w:val="00D82EC1"/>
    <w:rsid w:val="00D830BC"/>
    <w:rsid w:val="00D833F9"/>
    <w:rsid w:val="00D8340D"/>
    <w:rsid w:val="00D83BB0"/>
    <w:rsid w:val="00D83D89"/>
    <w:rsid w:val="00D84849"/>
    <w:rsid w:val="00D84A5C"/>
    <w:rsid w:val="00D84C01"/>
    <w:rsid w:val="00D8504E"/>
    <w:rsid w:val="00D8550E"/>
    <w:rsid w:val="00D85A0F"/>
    <w:rsid w:val="00D85D0A"/>
    <w:rsid w:val="00D860EB"/>
    <w:rsid w:val="00D86986"/>
    <w:rsid w:val="00D86B67"/>
    <w:rsid w:val="00D86BF0"/>
    <w:rsid w:val="00D86E55"/>
    <w:rsid w:val="00D875F7"/>
    <w:rsid w:val="00D8763C"/>
    <w:rsid w:val="00D901F2"/>
    <w:rsid w:val="00D90290"/>
    <w:rsid w:val="00D90408"/>
    <w:rsid w:val="00D90B7E"/>
    <w:rsid w:val="00D90B95"/>
    <w:rsid w:val="00D91944"/>
    <w:rsid w:val="00D91B6A"/>
    <w:rsid w:val="00D92615"/>
    <w:rsid w:val="00D92C24"/>
    <w:rsid w:val="00D92CA0"/>
    <w:rsid w:val="00D92D7E"/>
    <w:rsid w:val="00D92E81"/>
    <w:rsid w:val="00D93198"/>
    <w:rsid w:val="00D93435"/>
    <w:rsid w:val="00D93C3F"/>
    <w:rsid w:val="00D943EF"/>
    <w:rsid w:val="00D948B2"/>
    <w:rsid w:val="00D9496E"/>
    <w:rsid w:val="00D94A8B"/>
    <w:rsid w:val="00D94ACB"/>
    <w:rsid w:val="00D95995"/>
    <w:rsid w:val="00D96143"/>
    <w:rsid w:val="00D9635E"/>
    <w:rsid w:val="00D96387"/>
    <w:rsid w:val="00D963BF"/>
    <w:rsid w:val="00D96578"/>
    <w:rsid w:val="00D96620"/>
    <w:rsid w:val="00D96894"/>
    <w:rsid w:val="00D96937"/>
    <w:rsid w:val="00D973A0"/>
    <w:rsid w:val="00D974B2"/>
    <w:rsid w:val="00D97B86"/>
    <w:rsid w:val="00D97E33"/>
    <w:rsid w:val="00DA00EF"/>
    <w:rsid w:val="00DA11A1"/>
    <w:rsid w:val="00DA23FB"/>
    <w:rsid w:val="00DA24BA"/>
    <w:rsid w:val="00DA2BCE"/>
    <w:rsid w:val="00DA2F87"/>
    <w:rsid w:val="00DA345B"/>
    <w:rsid w:val="00DA348B"/>
    <w:rsid w:val="00DA3499"/>
    <w:rsid w:val="00DA34E1"/>
    <w:rsid w:val="00DA3A37"/>
    <w:rsid w:val="00DA3CF4"/>
    <w:rsid w:val="00DA40EE"/>
    <w:rsid w:val="00DA4184"/>
    <w:rsid w:val="00DA4211"/>
    <w:rsid w:val="00DA4771"/>
    <w:rsid w:val="00DA4823"/>
    <w:rsid w:val="00DA4928"/>
    <w:rsid w:val="00DA508D"/>
    <w:rsid w:val="00DA5DF5"/>
    <w:rsid w:val="00DA5E1B"/>
    <w:rsid w:val="00DA63B3"/>
    <w:rsid w:val="00DA6D63"/>
    <w:rsid w:val="00DA6E39"/>
    <w:rsid w:val="00DA7162"/>
    <w:rsid w:val="00DA7288"/>
    <w:rsid w:val="00DA7625"/>
    <w:rsid w:val="00DA7629"/>
    <w:rsid w:val="00DA7689"/>
    <w:rsid w:val="00DA76A6"/>
    <w:rsid w:val="00DA78ED"/>
    <w:rsid w:val="00DA7C95"/>
    <w:rsid w:val="00DB042D"/>
    <w:rsid w:val="00DB08C4"/>
    <w:rsid w:val="00DB099C"/>
    <w:rsid w:val="00DB09E1"/>
    <w:rsid w:val="00DB0AEA"/>
    <w:rsid w:val="00DB0C35"/>
    <w:rsid w:val="00DB0E88"/>
    <w:rsid w:val="00DB1512"/>
    <w:rsid w:val="00DB1EA5"/>
    <w:rsid w:val="00DB253B"/>
    <w:rsid w:val="00DB2D91"/>
    <w:rsid w:val="00DB3268"/>
    <w:rsid w:val="00DB334A"/>
    <w:rsid w:val="00DB3491"/>
    <w:rsid w:val="00DB3569"/>
    <w:rsid w:val="00DB36EB"/>
    <w:rsid w:val="00DB3708"/>
    <w:rsid w:val="00DB3990"/>
    <w:rsid w:val="00DB3D6D"/>
    <w:rsid w:val="00DB3EE2"/>
    <w:rsid w:val="00DB408A"/>
    <w:rsid w:val="00DB4457"/>
    <w:rsid w:val="00DB4635"/>
    <w:rsid w:val="00DB46F5"/>
    <w:rsid w:val="00DB4970"/>
    <w:rsid w:val="00DB4994"/>
    <w:rsid w:val="00DB522A"/>
    <w:rsid w:val="00DB5332"/>
    <w:rsid w:val="00DB5B51"/>
    <w:rsid w:val="00DB5BA6"/>
    <w:rsid w:val="00DB5C4E"/>
    <w:rsid w:val="00DB5D27"/>
    <w:rsid w:val="00DB621C"/>
    <w:rsid w:val="00DB6D68"/>
    <w:rsid w:val="00DB6F82"/>
    <w:rsid w:val="00DB6FED"/>
    <w:rsid w:val="00DB70AF"/>
    <w:rsid w:val="00DB71D3"/>
    <w:rsid w:val="00DB737A"/>
    <w:rsid w:val="00DB755F"/>
    <w:rsid w:val="00DB78BD"/>
    <w:rsid w:val="00DB78C7"/>
    <w:rsid w:val="00DB794A"/>
    <w:rsid w:val="00DB7B26"/>
    <w:rsid w:val="00DC066F"/>
    <w:rsid w:val="00DC0A3A"/>
    <w:rsid w:val="00DC0B2D"/>
    <w:rsid w:val="00DC1745"/>
    <w:rsid w:val="00DC1AE4"/>
    <w:rsid w:val="00DC2263"/>
    <w:rsid w:val="00DC24F6"/>
    <w:rsid w:val="00DC3191"/>
    <w:rsid w:val="00DC3335"/>
    <w:rsid w:val="00DC33D5"/>
    <w:rsid w:val="00DC3772"/>
    <w:rsid w:val="00DC37FE"/>
    <w:rsid w:val="00DC3E04"/>
    <w:rsid w:val="00DC3E21"/>
    <w:rsid w:val="00DC3E8A"/>
    <w:rsid w:val="00DC4174"/>
    <w:rsid w:val="00DC4D0A"/>
    <w:rsid w:val="00DC5888"/>
    <w:rsid w:val="00DC5AA3"/>
    <w:rsid w:val="00DC6191"/>
    <w:rsid w:val="00DC6481"/>
    <w:rsid w:val="00DC6483"/>
    <w:rsid w:val="00DC6BCD"/>
    <w:rsid w:val="00DC6D0D"/>
    <w:rsid w:val="00DC735B"/>
    <w:rsid w:val="00DC766E"/>
    <w:rsid w:val="00DC783E"/>
    <w:rsid w:val="00DC7AE2"/>
    <w:rsid w:val="00DC7F60"/>
    <w:rsid w:val="00DD07EE"/>
    <w:rsid w:val="00DD0874"/>
    <w:rsid w:val="00DD0F90"/>
    <w:rsid w:val="00DD0FE0"/>
    <w:rsid w:val="00DD16ED"/>
    <w:rsid w:val="00DD178C"/>
    <w:rsid w:val="00DD17E3"/>
    <w:rsid w:val="00DD1DFF"/>
    <w:rsid w:val="00DD1EA7"/>
    <w:rsid w:val="00DD1EEF"/>
    <w:rsid w:val="00DD1EF9"/>
    <w:rsid w:val="00DD207D"/>
    <w:rsid w:val="00DD2207"/>
    <w:rsid w:val="00DD27CC"/>
    <w:rsid w:val="00DD2A80"/>
    <w:rsid w:val="00DD2B9D"/>
    <w:rsid w:val="00DD2D54"/>
    <w:rsid w:val="00DD31C0"/>
    <w:rsid w:val="00DD3333"/>
    <w:rsid w:val="00DD3C3A"/>
    <w:rsid w:val="00DD3D7A"/>
    <w:rsid w:val="00DD3DBD"/>
    <w:rsid w:val="00DD46E5"/>
    <w:rsid w:val="00DD4A0F"/>
    <w:rsid w:val="00DD4C11"/>
    <w:rsid w:val="00DD4E3E"/>
    <w:rsid w:val="00DD5658"/>
    <w:rsid w:val="00DD6605"/>
    <w:rsid w:val="00DD6B04"/>
    <w:rsid w:val="00DD7054"/>
    <w:rsid w:val="00DD73EA"/>
    <w:rsid w:val="00DD74F8"/>
    <w:rsid w:val="00DD76EF"/>
    <w:rsid w:val="00DD7D7D"/>
    <w:rsid w:val="00DE0B83"/>
    <w:rsid w:val="00DE0BF8"/>
    <w:rsid w:val="00DE0C18"/>
    <w:rsid w:val="00DE133E"/>
    <w:rsid w:val="00DE13F8"/>
    <w:rsid w:val="00DE211E"/>
    <w:rsid w:val="00DE25F2"/>
    <w:rsid w:val="00DE2669"/>
    <w:rsid w:val="00DE2C86"/>
    <w:rsid w:val="00DE35A2"/>
    <w:rsid w:val="00DE35CE"/>
    <w:rsid w:val="00DE3C52"/>
    <w:rsid w:val="00DE3CB3"/>
    <w:rsid w:val="00DE41DF"/>
    <w:rsid w:val="00DE4599"/>
    <w:rsid w:val="00DE4908"/>
    <w:rsid w:val="00DE4A65"/>
    <w:rsid w:val="00DE4BA0"/>
    <w:rsid w:val="00DE50BF"/>
    <w:rsid w:val="00DE529A"/>
    <w:rsid w:val="00DE54E7"/>
    <w:rsid w:val="00DE5695"/>
    <w:rsid w:val="00DE5AF9"/>
    <w:rsid w:val="00DE5DF8"/>
    <w:rsid w:val="00DE5F1A"/>
    <w:rsid w:val="00DE61F7"/>
    <w:rsid w:val="00DE6D89"/>
    <w:rsid w:val="00DE6E6A"/>
    <w:rsid w:val="00DE7286"/>
    <w:rsid w:val="00DE79C2"/>
    <w:rsid w:val="00DF017A"/>
    <w:rsid w:val="00DF03F8"/>
    <w:rsid w:val="00DF0865"/>
    <w:rsid w:val="00DF0A41"/>
    <w:rsid w:val="00DF20C2"/>
    <w:rsid w:val="00DF232D"/>
    <w:rsid w:val="00DF26D2"/>
    <w:rsid w:val="00DF2993"/>
    <w:rsid w:val="00DF2EF3"/>
    <w:rsid w:val="00DF2F81"/>
    <w:rsid w:val="00DF325B"/>
    <w:rsid w:val="00DF3738"/>
    <w:rsid w:val="00DF39F3"/>
    <w:rsid w:val="00DF3F6B"/>
    <w:rsid w:val="00DF402F"/>
    <w:rsid w:val="00DF4570"/>
    <w:rsid w:val="00DF4A98"/>
    <w:rsid w:val="00DF4DCC"/>
    <w:rsid w:val="00DF5176"/>
    <w:rsid w:val="00DF53B1"/>
    <w:rsid w:val="00DF54B8"/>
    <w:rsid w:val="00DF5F4E"/>
    <w:rsid w:val="00DF6065"/>
    <w:rsid w:val="00DF62AF"/>
    <w:rsid w:val="00DF6507"/>
    <w:rsid w:val="00DF69E7"/>
    <w:rsid w:val="00DF6C33"/>
    <w:rsid w:val="00DF6CA7"/>
    <w:rsid w:val="00DF721D"/>
    <w:rsid w:val="00DF7352"/>
    <w:rsid w:val="00DF7D7B"/>
    <w:rsid w:val="00DF7F39"/>
    <w:rsid w:val="00E00E98"/>
    <w:rsid w:val="00E01E0F"/>
    <w:rsid w:val="00E01EAC"/>
    <w:rsid w:val="00E02D0B"/>
    <w:rsid w:val="00E02F14"/>
    <w:rsid w:val="00E03009"/>
    <w:rsid w:val="00E0315A"/>
    <w:rsid w:val="00E03288"/>
    <w:rsid w:val="00E03739"/>
    <w:rsid w:val="00E03A84"/>
    <w:rsid w:val="00E03B05"/>
    <w:rsid w:val="00E03FD1"/>
    <w:rsid w:val="00E04422"/>
    <w:rsid w:val="00E047CB"/>
    <w:rsid w:val="00E047FD"/>
    <w:rsid w:val="00E04878"/>
    <w:rsid w:val="00E048B8"/>
    <w:rsid w:val="00E0491C"/>
    <w:rsid w:val="00E04EFF"/>
    <w:rsid w:val="00E04F2D"/>
    <w:rsid w:val="00E054EC"/>
    <w:rsid w:val="00E05513"/>
    <w:rsid w:val="00E0556F"/>
    <w:rsid w:val="00E05681"/>
    <w:rsid w:val="00E058BE"/>
    <w:rsid w:val="00E058FF"/>
    <w:rsid w:val="00E05961"/>
    <w:rsid w:val="00E05B53"/>
    <w:rsid w:val="00E05DD4"/>
    <w:rsid w:val="00E05ED9"/>
    <w:rsid w:val="00E060D3"/>
    <w:rsid w:val="00E060F3"/>
    <w:rsid w:val="00E0664B"/>
    <w:rsid w:val="00E067EA"/>
    <w:rsid w:val="00E06A24"/>
    <w:rsid w:val="00E06C08"/>
    <w:rsid w:val="00E06E16"/>
    <w:rsid w:val="00E06EE4"/>
    <w:rsid w:val="00E06FD4"/>
    <w:rsid w:val="00E073C5"/>
    <w:rsid w:val="00E07CFA"/>
    <w:rsid w:val="00E1029F"/>
    <w:rsid w:val="00E10D8E"/>
    <w:rsid w:val="00E1113C"/>
    <w:rsid w:val="00E11C84"/>
    <w:rsid w:val="00E11C8A"/>
    <w:rsid w:val="00E11EA7"/>
    <w:rsid w:val="00E12067"/>
    <w:rsid w:val="00E12349"/>
    <w:rsid w:val="00E1253E"/>
    <w:rsid w:val="00E1296C"/>
    <w:rsid w:val="00E13527"/>
    <w:rsid w:val="00E137A6"/>
    <w:rsid w:val="00E1399F"/>
    <w:rsid w:val="00E13E43"/>
    <w:rsid w:val="00E140EB"/>
    <w:rsid w:val="00E14121"/>
    <w:rsid w:val="00E14415"/>
    <w:rsid w:val="00E14A5E"/>
    <w:rsid w:val="00E14CB7"/>
    <w:rsid w:val="00E14FC4"/>
    <w:rsid w:val="00E15591"/>
    <w:rsid w:val="00E15642"/>
    <w:rsid w:val="00E15F76"/>
    <w:rsid w:val="00E16672"/>
    <w:rsid w:val="00E16947"/>
    <w:rsid w:val="00E16ADD"/>
    <w:rsid w:val="00E16E1A"/>
    <w:rsid w:val="00E17C75"/>
    <w:rsid w:val="00E201A1"/>
    <w:rsid w:val="00E2036A"/>
    <w:rsid w:val="00E2058B"/>
    <w:rsid w:val="00E20918"/>
    <w:rsid w:val="00E20987"/>
    <w:rsid w:val="00E20996"/>
    <w:rsid w:val="00E20CB1"/>
    <w:rsid w:val="00E21488"/>
    <w:rsid w:val="00E2170A"/>
    <w:rsid w:val="00E21E32"/>
    <w:rsid w:val="00E21F31"/>
    <w:rsid w:val="00E21FE4"/>
    <w:rsid w:val="00E21FEA"/>
    <w:rsid w:val="00E22064"/>
    <w:rsid w:val="00E220B0"/>
    <w:rsid w:val="00E22341"/>
    <w:rsid w:val="00E223FE"/>
    <w:rsid w:val="00E22669"/>
    <w:rsid w:val="00E2288C"/>
    <w:rsid w:val="00E228FD"/>
    <w:rsid w:val="00E22BBC"/>
    <w:rsid w:val="00E2356E"/>
    <w:rsid w:val="00E2359E"/>
    <w:rsid w:val="00E24233"/>
    <w:rsid w:val="00E24414"/>
    <w:rsid w:val="00E248DF"/>
    <w:rsid w:val="00E248F7"/>
    <w:rsid w:val="00E24CB0"/>
    <w:rsid w:val="00E250F9"/>
    <w:rsid w:val="00E25430"/>
    <w:rsid w:val="00E2544A"/>
    <w:rsid w:val="00E255EA"/>
    <w:rsid w:val="00E26085"/>
    <w:rsid w:val="00E261B3"/>
    <w:rsid w:val="00E261D8"/>
    <w:rsid w:val="00E263B2"/>
    <w:rsid w:val="00E2673C"/>
    <w:rsid w:val="00E27945"/>
    <w:rsid w:val="00E27C4D"/>
    <w:rsid w:val="00E303E9"/>
    <w:rsid w:val="00E30B56"/>
    <w:rsid w:val="00E30CBE"/>
    <w:rsid w:val="00E31AF1"/>
    <w:rsid w:val="00E31CE4"/>
    <w:rsid w:val="00E32132"/>
    <w:rsid w:val="00E32728"/>
    <w:rsid w:val="00E32B65"/>
    <w:rsid w:val="00E33637"/>
    <w:rsid w:val="00E33699"/>
    <w:rsid w:val="00E336A1"/>
    <w:rsid w:val="00E33C4C"/>
    <w:rsid w:val="00E341A4"/>
    <w:rsid w:val="00E3462E"/>
    <w:rsid w:val="00E346EE"/>
    <w:rsid w:val="00E34895"/>
    <w:rsid w:val="00E34A05"/>
    <w:rsid w:val="00E3575A"/>
    <w:rsid w:val="00E358F8"/>
    <w:rsid w:val="00E366E0"/>
    <w:rsid w:val="00E36CEB"/>
    <w:rsid w:val="00E36DF2"/>
    <w:rsid w:val="00E37029"/>
    <w:rsid w:val="00E37199"/>
    <w:rsid w:val="00E3747A"/>
    <w:rsid w:val="00E4027D"/>
    <w:rsid w:val="00E402D4"/>
    <w:rsid w:val="00E406B8"/>
    <w:rsid w:val="00E408E3"/>
    <w:rsid w:val="00E40CFA"/>
    <w:rsid w:val="00E40D9C"/>
    <w:rsid w:val="00E40DC9"/>
    <w:rsid w:val="00E40DFF"/>
    <w:rsid w:val="00E41635"/>
    <w:rsid w:val="00E41E12"/>
    <w:rsid w:val="00E42AEB"/>
    <w:rsid w:val="00E42C2C"/>
    <w:rsid w:val="00E43442"/>
    <w:rsid w:val="00E43481"/>
    <w:rsid w:val="00E43777"/>
    <w:rsid w:val="00E43996"/>
    <w:rsid w:val="00E439A3"/>
    <w:rsid w:val="00E439A6"/>
    <w:rsid w:val="00E43C67"/>
    <w:rsid w:val="00E43E5D"/>
    <w:rsid w:val="00E44165"/>
    <w:rsid w:val="00E442D4"/>
    <w:rsid w:val="00E4435C"/>
    <w:rsid w:val="00E44989"/>
    <w:rsid w:val="00E44AFB"/>
    <w:rsid w:val="00E44F14"/>
    <w:rsid w:val="00E4528B"/>
    <w:rsid w:val="00E457C1"/>
    <w:rsid w:val="00E45B6B"/>
    <w:rsid w:val="00E45BB8"/>
    <w:rsid w:val="00E45D65"/>
    <w:rsid w:val="00E45E4C"/>
    <w:rsid w:val="00E45EFF"/>
    <w:rsid w:val="00E46119"/>
    <w:rsid w:val="00E4622A"/>
    <w:rsid w:val="00E463F0"/>
    <w:rsid w:val="00E464AE"/>
    <w:rsid w:val="00E46B99"/>
    <w:rsid w:val="00E46BC9"/>
    <w:rsid w:val="00E46BE6"/>
    <w:rsid w:val="00E4755D"/>
    <w:rsid w:val="00E47836"/>
    <w:rsid w:val="00E50115"/>
    <w:rsid w:val="00E5017A"/>
    <w:rsid w:val="00E5078E"/>
    <w:rsid w:val="00E5090B"/>
    <w:rsid w:val="00E50C69"/>
    <w:rsid w:val="00E50F4E"/>
    <w:rsid w:val="00E51473"/>
    <w:rsid w:val="00E516C7"/>
    <w:rsid w:val="00E51CB9"/>
    <w:rsid w:val="00E51E48"/>
    <w:rsid w:val="00E51EB6"/>
    <w:rsid w:val="00E52B09"/>
    <w:rsid w:val="00E53143"/>
    <w:rsid w:val="00E531F2"/>
    <w:rsid w:val="00E533E2"/>
    <w:rsid w:val="00E53E82"/>
    <w:rsid w:val="00E543C1"/>
    <w:rsid w:val="00E54BDD"/>
    <w:rsid w:val="00E54C1B"/>
    <w:rsid w:val="00E54C72"/>
    <w:rsid w:val="00E54F99"/>
    <w:rsid w:val="00E5539D"/>
    <w:rsid w:val="00E55528"/>
    <w:rsid w:val="00E5565F"/>
    <w:rsid w:val="00E5585A"/>
    <w:rsid w:val="00E55AF9"/>
    <w:rsid w:val="00E55D2D"/>
    <w:rsid w:val="00E5634D"/>
    <w:rsid w:val="00E56B77"/>
    <w:rsid w:val="00E56CB1"/>
    <w:rsid w:val="00E56E20"/>
    <w:rsid w:val="00E56E84"/>
    <w:rsid w:val="00E57305"/>
    <w:rsid w:val="00E575C1"/>
    <w:rsid w:val="00E575E0"/>
    <w:rsid w:val="00E57627"/>
    <w:rsid w:val="00E57697"/>
    <w:rsid w:val="00E576BB"/>
    <w:rsid w:val="00E57CEE"/>
    <w:rsid w:val="00E600E2"/>
    <w:rsid w:val="00E60341"/>
    <w:rsid w:val="00E60BD4"/>
    <w:rsid w:val="00E60C0A"/>
    <w:rsid w:val="00E612AF"/>
    <w:rsid w:val="00E613E7"/>
    <w:rsid w:val="00E618C0"/>
    <w:rsid w:val="00E61955"/>
    <w:rsid w:val="00E61AD2"/>
    <w:rsid w:val="00E61E7F"/>
    <w:rsid w:val="00E626A3"/>
    <w:rsid w:val="00E62A10"/>
    <w:rsid w:val="00E62BEE"/>
    <w:rsid w:val="00E62C72"/>
    <w:rsid w:val="00E6303C"/>
    <w:rsid w:val="00E6337A"/>
    <w:rsid w:val="00E639DA"/>
    <w:rsid w:val="00E64208"/>
    <w:rsid w:val="00E6439E"/>
    <w:rsid w:val="00E649BD"/>
    <w:rsid w:val="00E64C3B"/>
    <w:rsid w:val="00E64E4E"/>
    <w:rsid w:val="00E64F80"/>
    <w:rsid w:val="00E652C8"/>
    <w:rsid w:val="00E6558E"/>
    <w:rsid w:val="00E65591"/>
    <w:rsid w:val="00E6640E"/>
    <w:rsid w:val="00E6686D"/>
    <w:rsid w:val="00E668C5"/>
    <w:rsid w:val="00E66C77"/>
    <w:rsid w:val="00E6743E"/>
    <w:rsid w:val="00E67820"/>
    <w:rsid w:val="00E6797D"/>
    <w:rsid w:val="00E67A54"/>
    <w:rsid w:val="00E67B75"/>
    <w:rsid w:val="00E67E86"/>
    <w:rsid w:val="00E7010A"/>
    <w:rsid w:val="00E708EC"/>
    <w:rsid w:val="00E70967"/>
    <w:rsid w:val="00E70C7C"/>
    <w:rsid w:val="00E7107D"/>
    <w:rsid w:val="00E71314"/>
    <w:rsid w:val="00E71CDC"/>
    <w:rsid w:val="00E71D9F"/>
    <w:rsid w:val="00E71DE8"/>
    <w:rsid w:val="00E72510"/>
    <w:rsid w:val="00E72866"/>
    <w:rsid w:val="00E72892"/>
    <w:rsid w:val="00E72D02"/>
    <w:rsid w:val="00E73169"/>
    <w:rsid w:val="00E73697"/>
    <w:rsid w:val="00E738A6"/>
    <w:rsid w:val="00E73B53"/>
    <w:rsid w:val="00E73DA6"/>
    <w:rsid w:val="00E740C4"/>
    <w:rsid w:val="00E74637"/>
    <w:rsid w:val="00E74950"/>
    <w:rsid w:val="00E74985"/>
    <w:rsid w:val="00E7501C"/>
    <w:rsid w:val="00E750C3"/>
    <w:rsid w:val="00E75820"/>
    <w:rsid w:val="00E758F7"/>
    <w:rsid w:val="00E75910"/>
    <w:rsid w:val="00E76711"/>
    <w:rsid w:val="00E768C5"/>
    <w:rsid w:val="00E76E5B"/>
    <w:rsid w:val="00E771E5"/>
    <w:rsid w:val="00E77520"/>
    <w:rsid w:val="00E776F6"/>
    <w:rsid w:val="00E77886"/>
    <w:rsid w:val="00E778A9"/>
    <w:rsid w:val="00E778E1"/>
    <w:rsid w:val="00E77914"/>
    <w:rsid w:val="00E8041B"/>
    <w:rsid w:val="00E80754"/>
    <w:rsid w:val="00E80877"/>
    <w:rsid w:val="00E8087B"/>
    <w:rsid w:val="00E80E15"/>
    <w:rsid w:val="00E81233"/>
    <w:rsid w:val="00E81825"/>
    <w:rsid w:val="00E81906"/>
    <w:rsid w:val="00E8229C"/>
    <w:rsid w:val="00E825B7"/>
    <w:rsid w:val="00E825BB"/>
    <w:rsid w:val="00E829F0"/>
    <w:rsid w:val="00E82D0D"/>
    <w:rsid w:val="00E82EE0"/>
    <w:rsid w:val="00E82FE5"/>
    <w:rsid w:val="00E8333B"/>
    <w:rsid w:val="00E83344"/>
    <w:rsid w:val="00E83A0E"/>
    <w:rsid w:val="00E83CE5"/>
    <w:rsid w:val="00E83CFA"/>
    <w:rsid w:val="00E83F9E"/>
    <w:rsid w:val="00E84362"/>
    <w:rsid w:val="00E8450B"/>
    <w:rsid w:val="00E84C90"/>
    <w:rsid w:val="00E84D11"/>
    <w:rsid w:val="00E84E55"/>
    <w:rsid w:val="00E857CE"/>
    <w:rsid w:val="00E8591E"/>
    <w:rsid w:val="00E85C06"/>
    <w:rsid w:val="00E85FE8"/>
    <w:rsid w:val="00E86035"/>
    <w:rsid w:val="00E8678B"/>
    <w:rsid w:val="00E868AB"/>
    <w:rsid w:val="00E87905"/>
    <w:rsid w:val="00E87B59"/>
    <w:rsid w:val="00E87E54"/>
    <w:rsid w:val="00E90069"/>
    <w:rsid w:val="00E901EA"/>
    <w:rsid w:val="00E90605"/>
    <w:rsid w:val="00E907EF"/>
    <w:rsid w:val="00E90860"/>
    <w:rsid w:val="00E90A98"/>
    <w:rsid w:val="00E90BBB"/>
    <w:rsid w:val="00E90E79"/>
    <w:rsid w:val="00E90F11"/>
    <w:rsid w:val="00E9155D"/>
    <w:rsid w:val="00E915C2"/>
    <w:rsid w:val="00E91F0E"/>
    <w:rsid w:val="00E9212F"/>
    <w:rsid w:val="00E92761"/>
    <w:rsid w:val="00E9283B"/>
    <w:rsid w:val="00E928C1"/>
    <w:rsid w:val="00E92A0F"/>
    <w:rsid w:val="00E92DD6"/>
    <w:rsid w:val="00E9316A"/>
    <w:rsid w:val="00E93302"/>
    <w:rsid w:val="00E9353F"/>
    <w:rsid w:val="00E935B3"/>
    <w:rsid w:val="00E935F6"/>
    <w:rsid w:val="00E93742"/>
    <w:rsid w:val="00E937B1"/>
    <w:rsid w:val="00E942E4"/>
    <w:rsid w:val="00E943C5"/>
    <w:rsid w:val="00E948E3"/>
    <w:rsid w:val="00E94DF1"/>
    <w:rsid w:val="00E94E41"/>
    <w:rsid w:val="00E94E5F"/>
    <w:rsid w:val="00E94F4E"/>
    <w:rsid w:val="00E955A3"/>
    <w:rsid w:val="00E9596F"/>
    <w:rsid w:val="00E97586"/>
    <w:rsid w:val="00E9796D"/>
    <w:rsid w:val="00E97DEE"/>
    <w:rsid w:val="00E97F6E"/>
    <w:rsid w:val="00EA02F1"/>
    <w:rsid w:val="00EA05D4"/>
    <w:rsid w:val="00EA0B99"/>
    <w:rsid w:val="00EA1D40"/>
    <w:rsid w:val="00EA1FA5"/>
    <w:rsid w:val="00EA2066"/>
    <w:rsid w:val="00EA2E76"/>
    <w:rsid w:val="00EA31CC"/>
    <w:rsid w:val="00EA37B0"/>
    <w:rsid w:val="00EA38C6"/>
    <w:rsid w:val="00EA3A68"/>
    <w:rsid w:val="00EA3DA5"/>
    <w:rsid w:val="00EA421F"/>
    <w:rsid w:val="00EA456F"/>
    <w:rsid w:val="00EA4F2A"/>
    <w:rsid w:val="00EA52C0"/>
    <w:rsid w:val="00EA6134"/>
    <w:rsid w:val="00EA642C"/>
    <w:rsid w:val="00EA6553"/>
    <w:rsid w:val="00EA68B7"/>
    <w:rsid w:val="00EA69D2"/>
    <w:rsid w:val="00EA6AE3"/>
    <w:rsid w:val="00EA6F21"/>
    <w:rsid w:val="00EA7087"/>
    <w:rsid w:val="00EA73A6"/>
    <w:rsid w:val="00EA7616"/>
    <w:rsid w:val="00EA7A76"/>
    <w:rsid w:val="00EB045A"/>
    <w:rsid w:val="00EB05F2"/>
    <w:rsid w:val="00EB0685"/>
    <w:rsid w:val="00EB0D26"/>
    <w:rsid w:val="00EB0FE6"/>
    <w:rsid w:val="00EB0FF9"/>
    <w:rsid w:val="00EB13E4"/>
    <w:rsid w:val="00EB167F"/>
    <w:rsid w:val="00EB1728"/>
    <w:rsid w:val="00EB186B"/>
    <w:rsid w:val="00EB1FCA"/>
    <w:rsid w:val="00EB25C6"/>
    <w:rsid w:val="00EB2A95"/>
    <w:rsid w:val="00EB2F97"/>
    <w:rsid w:val="00EB2FB8"/>
    <w:rsid w:val="00EB3121"/>
    <w:rsid w:val="00EB379A"/>
    <w:rsid w:val="00EB4018"/>
    <w:rsid w:val="00EB4400"/>
    <w:rsid w:val="00EB4F60"/>
    <w:rsid w:val="00EB53BD"/>
    <w:rsid w:val="00EB5446"/>
    <w:rsid w:val="00EB54C4"/>
    <w:rsid w:val="00EB5605"/>
    <w:rsid w:val="00EB5C1C"/>
    <w:rsid w:val="00EB5D70"/>
    <w:rsid w:val="00EB5E9D"/>
    <w:rsid w:val="00EB5EFC"/>
    <w:rsid w:val="00EB6A6D"/>
    <w:rsid w:val="00EB6B6A"/>
    <w:rsid w:val="00EB6DA9"/>
    <w:rsid w:val="00EB7163"/>
    <w:rsid w:val="00EB7C39"/>
    <w:rsid w:val="00EB7CE6"/>
    <w:rsid w:val="00EC01CA"/>
    <w:rsid w:val="00EC0885"/>
    <w:rsid w:val="00EC088F"/>
    <w:rsid w:val="00EC08EB"/>
    <w:rsid w:val="00EC0E44"/>
    <w:rsid w:val="00EC1043"/>
    <w:rsid w:val="00EC1081"/>
    <w:rsid w:val="00EC1178"/>
    <w:rsid w:val="00EC162C"/>
    <w:rsid w:val="00EC1690"/>
    <w:rsid w:val="00EC19F6"/>
    <w:rsid w:val="00EC2053"/>
    <w:rsid w:val="00EC28A9"/>
    <w:rsid w:val="00EC2EF0"/>
    <w:rsid w:val="00EC34D5"/>
    <w:rsid w:val="00EC37FD"/>
    <w:rsid w:val="00EC3BDC"/>
    <w:rsid w:val="00EC3CB6"/>
    <w:rsid w:val="00EC46AD"/>
    <w:rsid w:val="00EC47BE"/>
    <w:rsid w:val="00EC4BCB"/>
    <w:rsid w:val="00EC4DF9"/>
    <w:rsid w:val="00EC50C3"/>
    <w:rsid w:val="00EC5915"/>
    <w:rsid w:val="00EC5ACF"/>
    <w:rsid w:val="00EC5CF7"/>
    <w:rsid w:val="00EC5D07"/>
    <w:rsid w:val="00EC5F8A"/>
    <w:rsid w:val="00EC6A93"/>
    <w:rsid w:val="00EC6E5F"/>
    <w:rsid w:val="00EC6F88"/>
    <w:rsid w:val="00EC7338"/>
    <w:rsid w:val="00EC79B9"/>
    <w:rsid w:val="00EC7FD4"/>
    <w:rsid w:val="00ED0167"/>
    <w:rsid w:val="00ED038B"/>
    <w:rsid w:val="00ED0811"/>
    <w:rsid w:val="00ED08EC"/>
    <w:rsid w:val="00ED09D5"/>
    <w:rsid w:val="00ED0A8A"/>
    <w:rsid w:val="00ED0AFE"/>
    <w:rsid w:val="00ED1363"/>
    <w:rsid w:val="00ED195B"/>
    <w:rsid w:val="00ED1A7F"/>
    <w:rsid w:val="00ED1E14"/>
    <w:rsid w:val="00ED1E5D"/>
    <w:rsid w:val="00ED1EAA"/>
    <w:rsid w:val="00ED1FA3"/>
    <w:rsid w:val="00ED25F2"/>
    <w:rsid w:val="00ED3053"/>
    <w:rsid w:val="00ED306F"/>
    <w:rsid w:val="00ED352F"/>
    <w:rsid w:val="00ED389A"/>
    <w:rsid w:val="00ED422F"/>
    <w:rsid w:val="00ED5261"/>
    <w:rsid w:val="00ED554C"/>
    <w:rsid w:val="00ED55D5"/>
    <w:rsid w:val="00ED5EE6"/>
    <w:rsid w:val="00ED5F45"/>
    <w:rsid w:val="00ED60A8"/>
    <w:rsid w:val="00ED73D2"/>
    <w:rsid w:val="00ED750C"/>
    <w:rsid w:val="00EE0A9B"/>
    <w:rsid w:val="00EE0B3D"/>
    <w:rsid w:val="00EE14BA"/>
    <w:rsid w:val="00EE1920"/>
    <w:rsid w:val="00EE1B2C"/>
    <w:rsid w:val="00EE273F"/>
    <w:rsid w:val="00EE2825"/>
    <w:rsid w:val="00EE2875"/>
    <w:rsid w:val="00EE2FEE"/>
    <w:rsid w:val="00EE3541"/>
    <w:rsid w:val="00EE35CF"/>
    <w:rsid w:val="00EE35F1"/>
    <w:rsid w:val="00EE3612"/>
    <w:rsid w:val="00EE3AFD"/>
    <w:rsid w:val="00EE3CDE"/>
    <w:rsid w:val="00EE4235"/>
    <w:rsid w:val="00EE43A7"/>
    <w:rsid w:val="00EE4430"/>
    <w:rsid w:val="00EE4620"/>
    <w:rsid w:val="00EE4C32"/>
    <w:rsid w:val="00EE4F2A"/>
    <w:rsid w:val="00EE5052"/>
    <w:rsid w:val="00EE5095"/>
    <w:rsid w:val="00EE5315"/>
    <w:rsid w:val="00EE53FB"/>
    <w:rsid w:val="00EE54A3"/>
    <w:rsid w:val="00EE56AE"/>
    <w:rsid w:val="00EE572C"/>
    <w:rsid w:val="00EE5A79"/>
    <w:rsid w:val="00EE5B89"/>
    <w:rsid w:val="00EE61C5"/>
    <w:rsid w:val="00EE6580"/>
    <w:rsid w:val="00EE68F1"/>
    <w:rsid w:val="00EE75EE"/>
    <w:rsid w:val="00EE7620"/>
    <w:rsid w:val="00EE77E8"/>
    <w:rsid w:val="00EE7A06"/>
    <w:rsid w:val="00EE7CD5"/>
    <w:rsid w:val="00EE7E95"/>
    <w:rsid w:val="00EE7EA4"/>
    <w:rsid w:val="00EE7F2A"/>
    <w:rsid w:val="00EF0232"/>
    <w:rsid w:val="00EF0712"/>
    <w:rsid w:val="00EF0E6A"/>
    <w:rsid w:val="00EF0F10"/>
    <w:rsid w:val="00EF101F"/>
    <w:rsid w:val="00EF105A"/>
    <w:rsid w:val="00EF10CD"/>
    <w:rsid w:val="00EF11A4"/>
    <w:rsid w:val="00EF13A1"/>
    <w:rsid w:val="00EF1E88"/>
    <w:rsid w:val="00EF25DE"/>
    <w:rsid w:val="00EF278D"/>
    <w:rsid w:val="00EF2AF5"/>
    <w:rsid w:val="00EF3382"/>
    <w:rsid w:val="00EF35A5"/>
    <w:rsid w:val="00EF36CC"/>
    <w:rsid w:val="00EF397F"/>
    <w:rsid w:val="00EF3DDE"/>
    <w:rsid w:val="00EF48E2"/>
    <w:rsid w:val="00EF4E42"/>
    <w:rsid w:val="00EF4EF1"/>
    <w:rsid w:val="00EF5DA0"/>
    <w:rsid w:val="00EF5E47"/>
    <w:rsid w:val="00EF612E"/>
    <w:rsid w:val="00EF6354"/>
    <w:rsid w:val="00EF6A4F"/>
    <w:rsid w:val="00EF6B62"/>
    <w:rsid w:val="00EF6BA8"/>
    <w:rsid w:val="00EF6E77"/>
    <w:rsid w:val="00EF6FC4"/>
    <w:rsid w:val="00EF70DD"/>
    <w:rsid w:val="00EF7A3A"/>
    <w:rsid w:val="00EF7F7C"/>
    <w:rsid w:val="00F0024B"/>
    <w:rsid w:val="00F003B6"/>
    <w:rsid w:val="00F00724"/>
    <w:rsid w:val="00F00E8C"/>
    <w:rsid w:val="00F01327"/>
    <w:rsid w:val="00F01506"/>
    <w:rsid w:val="00F01569"/>
    <w:rsid w:val="00F0156D"/>
    <w:rsid w:val="00F01E3D"/>
    <w:rsid w:val="00F02044"/>
    <w:rsid w:val="00F028D9"/>
    <w:rsid w:val="00F02C49"/>
    <w:rsid w:val="00F02DA8"/>
    <w:rsid w:val="00F02EE3"/>
    <w:rsid w:val="00F030F0"/>
    <w:rsid w:val="00F037C5"/>
    <w:rsid w:val="00F0408A"/>
    <w:rsid w:val="00F045F0"/>
    <w:rsid w:val="00F05063"/>
    <w:rsid w:val="00F0508F"/>
    <w:rsid w:val="00F05586"/>
    <w:rsid w:val="00F056E9"/>
    <w:rsid w:val="00F057BA"/>
    <w:rsid w:val="00F05943"/>
    <w:rsid w:val="00F05945"/>
    <w:rsid w:val="00F059CF"/>
    <w:rsid w:val="00F05CA4"/>
    <w:rsid w:val="00F0603F"/>
    <w:rsid w:val="00F066AF"/>
    <w:rsid w:val="00F06884"/>
    <w:rsid w:val="00F06914"/>
    <w:rsid w:val="00F06ECC"/>
    <w:rsid w:val="00F07420"/>
    <w:rsid w:val="00F07A5B"/>
    <w:rsid w:val="00F10082"/>
    <w:rsid w:val="00F10493"/>
    <w:rsid w:val="00F1051C"/>
    <w:rsid w:val="00F1060D"/>
    <w:rsid w:val="00F10739"/>
    <w:rsid w:val="00F1078F"/>
    <w:rsid w:val="00F10B3A"/>
    <w:rsid w:val="00F112CF"/>
    <w:rsid w:val="00F114D9"/>
    <w:rsid w:val="00F11A2B"/>
    <w:rsid w:val="00F123AB"/>
    <w:rsid w:val="00F12A19"/>
    <w:rsid w:val="00F12A63"/>
    <w:rsid w:val="00F12FCC"/>
    <w:rsid w:val="00F13036"/>
    <w:rsid w:val="00F13293"/>
    <w:rsid w:val="00F1329F"/>
    <w:rsid w:val="00F1346E"/>
    <w:rsid w:val="00F1395C"/>
    <w:rsid w:val="00F13B15"/>
    <w:rsid w:val="00F13BBC"/>
    <w:rsid w:val="00F13C61"/>
    <w:rsid w:val="00F13FFA"/>
    <w:rsid w:val="00F142F0"/>
    <w:rsid w:val="00F1464D"/>
    <w:rsid w:val="00F148BF"/>
    <w:rsid w:val="00F14BE6"/>
    <w:rsid w:val="00F14F95"/>
    <w:rsid w:val="00F1544A"/>
    <w:rsid w:val="00F15644"/>
    <w:rsid w:val="00F16BF1"/>
    <w:rsid w:val="00F16CCD"/>
    <w:rsid w:val="00F16DA1"/>
    <w:rsid w:val="00F16FF3"/>
    <w:rsid w:val="00F176DA"/>
    <w:rsid w:val="00F17B42"/>
    <w:rsid w:val="00F17C11"/>
    <w:rsid w:val="00F201C4"/>
    <w:rsid w:val="00F202B4"/>
    <w:rsid w:val="00F206E9"/>
    <w:rsid w:val="00F20B53"/>
    <w:rsid w:val="00F20E21"/>
    <w:rsid w:val="00F22C2E"/>
    <w:rsid w:val="00F22C39"/>
    <w:rsid w:val="00F22CF6"/>
    <w:rsid w:val="00F22E4E"/>
    <w:rsid w:val="00F230CC"/>
    <w:rsid w:val="00F236DF"/>
    <w:rsid w:val="00F236E4"/>
    <w:rsid w:val="00F23C9C"/>
    <w:rsid w:val="00F24ED1"/>
    <w:rsid w:val="00F2548F"/>
    <w:rsid w:val="00F258C4"/>
    <w:rsid w:val="00F25C28"/>
    <w:rsid w:val="00F25CBD"/>
    <w:rsid w:val="00F25F70"/>
    <w:rsid w:val="00F26590"/>
    <w:rsid w:val="00F266D5"/>
    <w:rsid w:val="00F267C4"/>
    <w:rsid w:val="00F26EE5"/>
    <w:rsid w:val="00F276E7"/>
    <w:rsid w:val="00F27762"/>
    <w:rsid w:val="00F27B7B"/>
    <w:rsid w:val="00F27CD7"/>
    <w:rsid w:val="00F27E2C"/>
    <w:rsid w:val="00F308A9"/>
    <w:rsid w:val="00F30CFA"/>
    <w:rsid w:val="00F31197"/>
    <w:rsid w:val="00F313B7"/>
    <w:rsid w:val="00F31D23"/>
    <w:rsid w:val="00F31DAB"/>
    <w:rsid w:val="00F31EAB"/>
    <w:rsid w:val="00F3220F"/>
    <w:rsid w:val="00F32211"/>
    <w:rsid w:val="00F32564"/>
    <w:rsid w:val="00F327A3"/>
    <w:rsid w:val="00F3290E"/>
    <w:rsid w:val="00F33318"/>
    <w:rsid w:val="00F33388"/>
    <w:rsid w:val="00F333E6"/>
    <w:rsid w:val="00F335C3"/>
    <w:rsid w:val="00F336E6"/>
    <w:rsid w:val="00F33B9E"/>
    <w:rsid w:val="00F33D5F"/>
    <w:rsid w:val="00F34559"/>
    <w:rsid w:val="00F34655"/>
    <w:rsid w:val="00F34703"/>
    <w:rsid w:val="00F34E78"/>
    <w:rsid w:val="00F351AA"/>
    <w:rsid w:val="00F35378"/>
    <w:rsid w:val="00F35625"/>
    <w:rsid w:val="00F35A1C"/>
    <w:rsid w:val="00F35EF3"/>
    <w:rsid w:val="00F36588"/>
    <w:rsid w:val="00F36654"/>
    <w:rsid w:val="00F36795"/>
    <w:rsid w:val="00F37705"/>
    <w:rsid w:val="00F379BE"/>
    <w:rsid w:val="00F37A9E"/>
    <w:rsid w:val="00F37B93"/>
    <w:rsid w:val="00F37BD9"/>
    <w:rsid w:val="00F37DF4"/>
    <w:rsid w:val="00F4002A"/>
    <w:rsid w:val="00F40493"/>
    <w:rsid w:val="00F4058D"/>
    <w:rsid w:val="00F406FE"/>
    <w:rsid w:val="00F407B1"/>
    <w:rsid w:val="00F407D8"/>
    <w:rsid w:val="00F40A03"/>
    <w:rsid w:val="00F40F38"/>
    <w:rsid w:val="00F4169E"/>
    <w:rsid w:val="00F4187E"/>
    <w:rsid w:val="00F41E01"/>
    <w:rsid w:val="00F41F2B"/>
    <w:rsid w:val="00F4208F"/>
    <w:rsid w:val="00F42116"/>
    <w:rsid w:val="00F42156"/>
    <w:rsid w:val="00F42322"/>
    <w:rsid w:val="00F42469"/>
    <w:rsid w:val="00F428C8"/>
    <w:rsid w:val="00F429CA"/>
    <w:rsid w:val="00F429CE"/>
    <w:rsid w:val="00F429FF"/>
    <w:rsid w:val="00F43EF9"/>
    <w:rsid w:val="00F441EA"/>
    <w:rsid w:val="00F4435B"/>
    <w:rsid w:val="00F445BF"/>
    <w:rsid w:val="00F4473F"/>
    <w:rsid w:val="00F44A55"/>
    <w:rsid w:val="00F44C89"/>
    <w:rsid w:val="00F44D5E"/>
    <w:rsid w:val="00F44F58"/>
    <w:rsid w:val="00F452E3"/>
    <w:rsid w:val="00F45378"/>
    <w:rsid w:val="00F45F59"/>
    <w:rsid w:val="00F460CF"/>
    <w:rsid w:val="00F4692C"/>
    <w:rsid w:val="00F46BEC"/>
    <w:rsid w:val="00F46D0C"/>
    <w:rsid w:val="00F4709E"/>
    <w:rsid w:val="00F47948"/>
    <w:rsid w:val="00F47C45"/>
    <w:rsid w:val="00F50490"/>
    <w:rsid w:val="00F50621"/>
    <w:rsid w:val="00F5072E"/>
    <w:rsid w:val="00F50A16"/>
    <w:rsid w:val="00F51125"/>
    <w:rsid w:val="00F51BDA"/>
    <w:rsid w:val="00F51CBE"/>
    <w:rsid w:val="00F51EAE"/>
    <w:rsid w:val="00F522A8"/>
    <w:rsid w:val="00F52407"/>
    <w:rsid w:val="00F529F3"/>
    <w:rsid w:val="00F52C13"/>
    <w:rsid w:val="00F52FBE"/>
    <w:rsid w:val="00F53064"/>
    <w:rsid w:val="00F53244"/>
    <w:rsid w:val="00F5357F"/>
    <w:rsid w:val="00F540EE"/>
    <w:rsid w:val="00F5417D"/>
    <w:rsid w:val="00F541ED"/>
    <w:rsid w:val="00F5447A"/>
    <w:rsid w:val="00F544AB"/>
    <w:rsid w:val="00F544F8"/>
    <w:rsid w:val="00F5488D"/>
    <w:rsid w:val="00F54A14"/>
    <w:rsid w:val="00F54B99"/>
    <w:rsid w:val="00F54DC6"/>
    <w:rsid w:val="00F5542D"/>
    <w:rsid w:val="00F55CC1"/>
    <w:rsid w:val="00F55EFF"/>
    <w:rsid w:val="00F55F99"/>
    <w:rsid w:val="00F56808"/>
    <w:rsid w:val="00F56AC1"/>
    <w:rsid w:val="00F56FF8"/>
    <w:rsid w:val="00F570AC"/>
    <w:rsid w:val="00F5735C"/>
    <w:rsid w:val="00F57B10"/>
    <w:rsid w:val="00F60373"/>
    <w:rsid w:val="00F60439"/>
    <w:rsid w:val="00F60BC7"/>
    <w:rsid w:val="00F60E1D"/>
    <w:rsid w:val="00F6159D"/>
    <w:rsid w:val="00F6161A"/>
    <w:rsid w:val="00F61730"/>
    <w:rsid w:val="00F619BE"/>
    <w:rsid w:val="00F61EEA"/>
    <w:rsid w:val="00F6255A"/>
    <w:rsid w:val="00F62815"/>
    <w:rsid w:val="00F6283F"/>
    <w:rsid w:val="00F62F1B"/>
    <w:rsid w:val="00F63403"/>
    <w:rsid w:val="00F637E4"/>
    <w:rsid w:val="00F64CF1"/>
    <w:rsid w:val="00F65035"/>
    <w:rsid w:val="00F65C52"/>
    <w:rsid w:val="00F65FE2"/>
    <w:rsid w:val="00F66081"/>
    <w:rsid w:val="00F667EC"/>
    <w:rsid w:val="00F66B06"/>
    <w:rsid w:val="00F66C60"/>
    <w:rsid w:val="00F66D6B"/>
    <w:rsid w:val="00F66F9C"/>
    <w:rsid w:val="00F66FA0"/>
    <w:rsid w:val="00F67303"/>
    <w:rsid w:val="00F67408"/>
    <w:rsid w:val="00F67E2E"/>
    <w:rsid w:val="00F67E6B"/>
    <w:rsid w:val="00F67F40"/>
    <w:rsid w:val="00F7009A"/>
    <w:rsid w:val="00F704FB"/>
    <w:rsid w:val="00F7056E"/>
    <w:rsid w:val="00F70A33"/>
    <w:rsid w:val="00F716CC"/>
    <w:rsid w:val="00F71834"/>
    <w:rsid w:val="00F719CA"/>
    <w:rsid w:val="00F71BF7"/>
    <w:rsid w:val="00F71E00"/>
    <w:rsid w:val="00F721A5"/>
    <w:rsid w:val="00F72549"/>
    <w:rsid w:val="00F729B6"/>
    <w:rsid w:val="00F729CA"/>
    <w:rsid w:val="00F72CDE"/>
    <w:rsid w:val="00F72D5F"/>
    <w:rsid w:val="00F732BC"/>
    <w:rsid w:val="00F736D2"/>
    <w:rsid w:val="00F738FA"/>
    <w:rsid w:val="00F73F9B"/>
    <w:rsid w:val="00F746AF"/>
    <w:rsid w:val="00F7475E"/>
    <w:rsid w:val="00F749D9"/>
    <w:rsid w:val="00F74B85"/>
    <w:rsid w:val="00F7521C"/>
    <w:rsid w:val="00F757A0"/>
    <w:rsid w:val="00F75E26"/>
    <w:rsid w:val="00F76117"/>
    <w:rsid w:val="00F76541"/>
    <w:rsid w:val="00F767E0"/>
    <w:rsid w:val="00F76A53"/>
    <w:rsid w:val="00F76EB0"/>
    <w:rsid w:val="00F77049"/>
    <w:rsid w:val="00F773A0"/>
    <w:rsid w:val="00F77EE7"/>
    <w:rsid w:val="00F77FDA"/>
    <w:rsid w:val="00F800EA"/>
    <w:rsid w:val="00F80621"/>
    <w:rsid w:val="00F806E1"/>
    <w:rsid w:val="00F808FB"/>
    <w:rsid w:val="00F80924"/>
    <w:rsid w:val="00F80B32"/>
    <w:rsid w:val="00F80BFF"/>
    <w:rsid w:val="00F80C44"/>
    <w:rsid w:val="00F81325"/>
    <w:rsid w:val="00F8152B"/>
    <w:rsid w:val="00F816B0"/>
    <w:rsid w:val="00F816C9"/>
    <w:rsid w:val="00F8216D"/>
    <w:rsid w:val="00F8223C"/>
    <w:rsid w:val="00F82367"/>
    <w:rsid w:val="00F82BCB"/>
    <w:rsid w:val="00F82CFB"/>
    <w:rsid w:val="00F82FD5"/>
    <w:rsid w:val="00F8304F"/>
    <w:rsid w:val="00F83469"/>
    <w:rsid w:val="00F83926"/>
    <w:rsid w:val="00F83AEA"/>
    <w:rsid w:val="00F83D73"/>
    <w:rsid w:val="00F847A5"/>
    <w:rsid w:val="00F84B96"/>
    <w:rsid w:val="00F84ECC"/>
    <w:rsid w:val="00F85186"/>
    <w:rsid w:val="00F85349"/>
    <w:rsid w:val="00F85467"/>
    <w:rsid w:val="00F85515"/>
    <w:rsid w:val="00F8589D"/>
    <w:rsid w:val="00F85A22"/>
    <w:rsid w:val="00F86697"/>
    <w:rsid w:val="00F86E7D"/>
    <w:rsid w:val="00F870E3"/>
    <w:rsid w:val="00F874C9"/>
    <w:rsid w:val="00F877DD"/>
    <w:rsid w:val="00F87BAC"/>
    <w:rsid w:val="00F87C32"/>
    <w:rsid w:val="00F87DD5"/>
    <w:rsid w:val="00F905A6"/>
    <w:rsid w:val="00F905BE"/>
    <w:rsid w:val="00F9096D"/>
    <w:rsid w:val="00F90A7B"/>
    <w:rsid w:val="00F910AF"/>
    <w:rsid w:val="00F911AC"/>
    <w:rsid w:val="00F91320"/>
    <w:rsid w:val="00F9144B"/>
    <w:rsid w:val="00F915F7"/>
    <w:rsid w:val="00F91900"/>
    <w:rsid w:val="00F91B36"/>
    <w:rsid w:val="00F91FC6"/>
    <w:rsid w:val="00F928DB"/>
    <w:rsid w:val="00F93167"/>
    <w:rsid w:val="00F942A4"/>
    <w:rsid w:val="00F94381"/>
    <w:rsid w:val="00F94494"/>
    <w:rsid w:val="00F94847"/>
    <w:rsid w:val="00F956B9"/>
    <w:rsid w:val="00F95738"/>
    <w:rsid w:val="00F95772"/>
    <w:rsid w:val="00F95D6A"/>
    <w:rsid w:val="00F95F53"/>
    <w:rsid w:val="00F96434"/>
    <w:rsid w:val="00F97386"/>
    <w:rsid w:val="00F97395"/>
    <w:rsid w:val="00F97B99"/>
    <w:rsid w:val="00F97E67"/>
    <w:rsid w:val="00F97F2A"/>
    <w:rsid w:val="00FA021E"/>
    <w:rsid w:val="00FA04ED"/>
    <w:rsid w:val="00FA0DDB"/>
    <w:rsid w:val="00FA1564"/>
    <w:rsid w:val="00FA16F5"/>
    <w:rsid w:val="00FA20B3"/>
    <w:rsid w:val="00FA2282"/>
    <w:rsid w:val="00FA3311"/>
    <w:rsid w:val="00FA36F3"/>
    <w:rsid w:val="00FA3C3A"/>
    <w:rsid w:val="00FA409E"/>
    <w:rsid w:val="00FA438C"/>
    <w:rsid w:val="00FA4BA6"/>
    <w:rsid w:val="00FA4C77"/>
    <w:rsid w:val="00FA4CFD"/>
    <w:rsid w:val="00FA4D4B"/>
    <w:rsid w:val="00FA4F40"/>
    <w:rsid w:val="00FA4F95"/>
    <w:rsid w:val="00FA54AB"/>
    <w:rsid w:val="00FA567D"/>
    <w:rsid w:val="00FA680E"/>
    <w:rsid w:val="00FA687C"/>
    <w:rsid w:val="00FA6B08"/>
    <w:rsid w:val="00FA718A"/>
    <w:rsid w:val="00FA7280"/>
    <w:rsid w:val="00FA7818"/>
    <w:rsid w:val="00FA7862"/>
    <w:rsid w:val="00FA78DB"/>
    <w:rsid w:val="00FA7C07"/>
    <w:rsid w:val="00FB08FD"/>
    <w:rsid w:val="00FB0CA2"/>
    <w:rsid w:val="00FB1082"/>
    <w:rsid w:val="00FB15D2"/>
    <w:rsid w:val="00FB18E5"/>
    <w:rsid w:val="00FB1C47"/>
    <w:rsid w:val="00FB201A"/>
    <w:rsid w:val="00FB2095"/>
    <w:rsid w:val="00FB2248"/>
    <w:rsid w:val="00FB22D2"/>
    <w:rsid w:val="00FB24DB"/>
    <w:rsid w:val="00FB24F7"/>
    <w:rsid w:val="00FB24FF"/>
    <w:rsid w:val="00FB28F7"/>
    <w:rsid w:val="00FB3210"/>
    <w:rsid w:val="00FB322B"/>
    <w:rsid w:val="00FB34F8"/>
    <w:rsid w:val="00FB3DAC"/>
    <w:rsid w:val="00FB3F55"/>
    <w:rsid w:val="00FB460A"/>
    <w:rsid w:val="00FB494F"/>
    <w:rsid w:val="00FB4951"/>
    <w:rsid w:val="00FB4AC6"/>
    <w:rsid w:val="00FB5311"/>
    <w:rsid w:val="00FB5F7C"/>
    <w:rsid w:val="00FB608F"/>
    <w:rsid w:val="00FB63B7"/>
    <w:rsid w:val="00FB682A"/>
    <w:rsid w:val="00FB68E6"/>
    <w:rsid w:val="00FB6DE9"/>
    <w:rsid w:val="00FB7173"/>
    <w:rsid w:val="00FB7D24"/>
    <w:rsid w:val="00FB7E35"/>
    <w:rsid w:val="00FC01B6"/>
    <w:rsid w:val="00FC09DA"/>
    <w:rsid w:val="00FC0C6B"/>
    <w:rsid w:val="00FC0DCF"/>
    <w:rsid w:val="00FC0F42"/>
    <w:rsid w:val="00FC159B"/>
    <w:rsid w:val="00FC1971"/>
    <w:rsid w:val="00FC1A94"/>
    <w:rsid w:val="00FC1D54"/>
    <w:rsid w:val="00FC24D6"/>
    <w:rsid w:val="00FC2700"/>
    <w:rsid w:val="00FC28B1"/>
    <w:rsid w:val="00FC3211"/>
    <w:rsid w:val="00FC38AE"/>
    <w:rsid w:val="00FC3AEF"/>
    <w:rsid w:val="00FC425E"/>
    <w:rsid w:val="00FC43CA"/>
    <w:rsid w:val="00FC4994"/>
    <w:rsid w:val="00FC4C4E"/>
    <w:rsid w:val="00FC5040"/>
    <w:rsid w:val="00FC5803"/>
    <w:rsid w:val="00FC5AA0"/>
    <w:rsid w:val="00FC5CAB"/>
    <w:rsid w:val="00FC601F"/>
    <w:rsid w:val="00FC60FF"/>
    <w:rsid w:val="00FC6693"/>
    <w:rsid w:val="00FC69B5"/>
    <w:rsid w:val="00FC6C1D"/>
    <w:rsid w:val="00FC6D81"/>
    <w:rsid w:val="00FC6F2F"/>
    <w:rsid w:val="00FC7338"/>
    <w:rsid w:val="00FC757C"/>
    <w:rsid w:val="00FC75DA"/>
    <w:rsid w:val="00FC780F"/>
    <w:rsid w:val="00FC7D1C"/>
    <w:rsid w:val="00FD0150"/>
    <w:rsid w:val="00FD04B9"/>
    <w:rsid w:val="00FD07C7"/>
    <w:rsid w:val="00FD0A12"/>
    <w:rsid w:val="00FD0AA9"/>
    <w:rsid w:val="00FD11B1"/>
    <w:rsid w:val="00FD1244"/>
    <w:rsid w:val="00FD124E"/>
    <w:rsid w:val="00FD15E3"/>
    <w:rsid w:val="00FD1D91"/>
    <w:rsid w:val="00FD1E3F"/>
    <w:rsid w:val="00FD2333"/>
    <w:rsid w:val="00FD2D08"/>
    <w:rsid w:val="00FD2F41"/>
    <w:rsid w:val="00FD3301"/>
    <w:rsid w:val="00FD3628"/>
    <w:rsid w:val="00FD3792"/>
    <w:rsid w:val="00FD37F6"/>
    <w:rsid w:val="00FD41D7"/>
    <w:rsid w:val="00FD43A8"/>
    <w:rsid w:val="00FD4411"/>
    <w:rsid w:val="00FD44D7"/>
    <w:rsid w:val="00FD4DD9"/>
    <w:rsid w:val="00FD4ECF"/>
    <w:rsid w:val="00FD5316"/>
    <w:rsid w:val="00FD57C5"/>
    <w:rsid w:val="00FD5A63"/>
    <w:rsid w:val="00FD5AAC"/>
    <w:rsid w:val="00FD5B6C"/>
    <w:rsid w:val="00FD5D25"/>
    <w:rsid w:val="00FD67F9"/>
    <w:rsid w:val="00FD6878"/>
    <w:rsid w:val="00FD699E"/>
    <w:rsid w:val="00FD6B8F"/>
    <w:rsid w:val="00FD6D8A"/>
    <w:rsid w:val="00FD787F"/>
    <w:rsid w:val="00FD7C6A"/>
    <w:rsid w:val="00FD7D30"/>
    <w:rsid w:val="00FE05EC"/>
    <w:rsid w:val="00FE0826"/>
    <w:rsid w:val="00FE0C81"/>
    <w:rsid w:val="00FE10B8"/>
    <w:rsid w:val="00FE17AB"/>
    <w:rsid w:val="00FE1EED"/>
    <w:rsid w:val="00FE235A"/>
    <w:rsid w:val="00FE277C"/>
    <w:rsid w:val="00FE28BA"/>
    <w:rsid w:val="00FE2DE3"/>
    <w:rsid w:val="00FE32BC"/>
    <w:rsid w:val="00FE3C09"/>
    <w:rsid w:val="00FE3C51"/>
    <w:rsid w:val="00FE3F09"/>
    <w:rsid w:val="00FE436E"/>
    <w:rsid w:val="00FE45D6"/>
    <w:rsid w:val="00FE491F"/>
    <w:rsid w:val="00FE4E66"/>
    <w:rsid w:val="00FE4FAC"/>
    <w:rsid w:val="00FE50EF"/>
    <w:rsid w:val="00FE54EA"/>
    <w:rsid w:val="00FE5532"/>
    <w:rsid w:val="00FE5601"/>
    <w:rsid w:val="00FE5690"/>
    <w:rsid w:val="00FE5B8E"/>
    <w:rsid w:val="00FE6873"/>
    <w:rsid w:val="00FE68B4"/>
    <w:rsid w:val="00FE6A40"/>
    <w:rsid w:val="00FE7061"/>
    <w:rsid w:val="00FE72CB"/>
    <w:rsid w:val="00FE7333"/>
    <w:rsid w:val="00FE73F2"/>
    <w:rsid w:val="00FE77D7"/>
    <w:rsid w:val="00FE7EB2"/>
    <w:rsid w:val="00FF000E"/>
    <w:rsid w:val="00FF0387"/>
    <w:rsid w:val="00FF08A6"/>
    <w:rsid w:val="00FF0E14"/>
    <w:rsid w:val="00FF0EE6"/>
    <w:rsid w:val="00FF1358"/>
    <w:rsid w:val="00FF1370"/>
    <w:rsid w:val="00FF1EB9"/>
    <w:rsid w:val="00FF1FA7"/>
    <w:rsid w:val="00FF2182"/>
    <w:rsid w:val="00FF2388"/>
    <w:rsid w:val="00FF3267"/>
    <w:rsid w:val="00FF33A5"/>
    <w:rsid w:val="00FF3413"/>
    <w:rsid w:val="00FF3B2F"/>
    <w:rsid w:val="00FF3C2A"/>
    <w:rsid w:val="00FF3D4F"/>
    <w:rsid w:val="00FF4525"/>
    <w:rsid w:val="00FF4A5F"/>
    <w:rsid w:val="00FF4C19"/>
    <w:rsid w:val="00FF55D9"/>
    <w:rsid w:val="00FF55F4"/>
    <w:rsid w:val="00FF5998"/>
    <w:rsid w:val="00FF637A"/>
    <w:rsid w:val="00FF6431"/>
    <w:rsid w:val="00FF6AC6"/>
    <w:rsid w:val="00FF7065"/>
    <w:rsid w:val="00FF769A"/>
    <w:rsid w:val="00FF7C0B"/>
    <w:rsid w:val="0106486F"/>
    <w:rsid w:val="01213882"/>
    <w:rsid w:val="01553765"/>
    <w:rsid w:val="016D5E13"/>
    <w:rsid w:val="01802811"/>
    <w:rsid w:val="0183225F"/>
    <w:rsid w:val="01843E7E"/>
    <w:rsid w:val="018C503B"/>
    <w:rsid w:val="01BF5575"/>
    <w:rsid w:val="01C42B8B"/>
    <w:rsid w:val="01C86DEB"/>
    <w:rsid w:val="01EE57A2"/>
    <w:rsid w:val="020E02AA"/>
    <w:rsid w:val="02214D2D"/>
    <w:rsid w:val="02216EF0"/>
    <w:rsid w:val="025A529E"/>
    <w:rsid w:val="02867E41"/>
    <w:rsid w:val="028E5BCE"/>
    <w:rsid w:val="02A957D6"/>
    <w:rsid w:val="02B05831"/>
    <w:rsid w:val="0305345B"/>
    <w:rsid w:val="03065668"/>
    <w:rsid w:val="030B36DE"/>
    <w:rsid w:val="03101E00"/>
    <w:rsid w:val="03176D9B"/>
    <w:rsid w:val="0332621A"/>
    <w:rsid w:val="038B0D51"/>
    <w:rsid w:val="039B791C"/>
    <w:rsid w:val="03C21CEA"/>
    <w:rsid w:val="03C76963"/>
    <w:rsid w:val="03D23816"/>
    <w:rsid w:val="03D95670"/>
    <w:rsid w:val="03E70DB3"/>
    <w:rsid w:val="03E80687"/>
    <w:rsid w:val="042A6EF2"/>
    <w:rsid w:val="044036B7"/>
    <w:rsid w:val="04450952"/>
    <w:rsid w:val="045A3333"/>
    <w:rsid w:val="04993118"/>
    <w:rsid w:val="04A90C01"/>
    <w:rsid w:val="04BA0275"/>
    <w:rsid w:val="04C3537C"/>
    <w:rsid w:val="04D74983"/>
    <w:rsid w:val="04F713E9"/>
    <w:rsid w:val="04FA4B16"/>
    <w:rsid w:val="05045994"/>
    <w:rsid w:val="05151950"/>
    <w:rsid w:val="053472A6"/>
    <w:rsid w:val="05600E1D"/>
    <w:rsid w:val="05940AC6"/>
    <w:rsid w:val="05B22CEC"/>
    <w:rsid w:val="05BB6053"/>
    <w:rsid w:val="05BC1DCB"/>
    <w:rsid w:val="05C70E9C"/>
    <w:rsid w:val="0600615C"/>
    <w:rsid w:val="06114E1A"/>
    <w:rsid w:val="06135E8F"/>
    <w:rsid w:val="06347A28"/>
    <w:rsid w:val="0676235A"/>
    <w:rsid w:val="06850C3E"/>
    <w:rsid w:val="069C687F"/>
    <w:rsid w:val="06BD7EC9"/>
    <w:rsid w:val="06DC2725"/>
    <w:rsid w:val="071C6FC5"/>
    <w:rsid w:val="0720036D"/>
    <w:rsid w:val="072A656B"/>
    <w:rsid w:val="073C40D7"/>
    <w:rsid w:val="07751DC8"/>
    <w:rsid w:val="078E79D1"/>
    <w:rsid w:val="07A019A5"/>
    <w:rsid w:val="07CA6A21"/>
    <w:rsid w:val="07CE0A55"/>
    <w:rsid w:val="080B2B96"/>
    <w:rsid w:val="083B16CD"/>
    <w:rsid w:val="08420D94"/>
    <w:rsid w:val="086F75C9"/>
    <w:rsid w:val="08A41020"/>
    <w:rsid w:val="08A54D99"/>
    <w:rsid w:val="08B34E49"/>
    <w:rsid w:val="08B43134"/>
    <w:rsid w:val="08C94F2B"/>
    <w:rsid w:val="08CF1E16"/>
    <w:rsid w:val="08E91B9C"/>
    <w:rsid w:val="092E4D8E"/>
    <w:rsid w:val="09322AD0"/>
    <w:rsid w:val="095567BF"/>
    <w:rsid w:val="09B925AE"/>
    <w:rsid w:val="09C000DC"/>
    <w:rsid w:val="09FD566A"/>
    <w:rsid w:val="0A1D03F8"/>
    <w:rsid w:val="0A36214C"/>
    <w:rsid w:val="0A365BD4"/>
    <w:rsid w:val="0A546A76"/>
    <w:rsid w:val="0A7964DD"/>
    <w:rsid w:val="0A943317"/>
    <w:rsid w:val="0A9F6615"/>
    <w:rsid w:val="0ABD286D"/>
    <w:rsid w:val="0ACF3225"/>
    <w:rsid w:val="0B1306DF"/>
    <w:rsid w:val="0B18682D"/>
    <w:rsid w:val="0B5A13F4"/>
    <w:rsid w:val="0B674A70"/>
    <w:rsid w:val="0BB35A1E"/>
    <w:rsid w:val="0C1666D9"/>
    <w:rsid w:val="0C4843B9"/>
    <w:rsid w:val="0C655C90"/>
    <w:rsid w:val="0C695E9E"/>
    <w:rsid w:val="0C703605"/>
    <w:rsid w:val="0C787F22"/>
    <w:rsid w:val="0CD914B5"/>
    <w:rsid w:val="0D0C3638"/>
    <w:rsid w:val="0D2564A8"/>
    <w:rsid w:val="0D2A3ABE"/>
    <w:rsid w:val="0D4E28CF"/>
    <w:rsid w:val="0D6214AA"/>
    <w:rsid w:val="0D894C89"/>
    <w:rsid w:val="0D8D61C7"/>
    <w:rsid w:val="0D9C49BC"/>
    <w:rsid w:val="0DA55B49"/>
    <w:rsid w:val="0DA726A0"/>
    <w:rsid w:val="0DD04666"/>
    <w:rsid w:val="0DDA3736"/>
    <w:rsid w:val="0E1A2554"/>
    <w:rsid w:val="0E266AC3"/>
    <w:rsid w:val="0E72396F"/>
    <w:rsid w:val="0E793654"/>
    <w:rsid w:val="0EAB6CCE"/>
    <w:rsid w:val="0EE54141"/>
    <w:rsid w:val="0F005334"/>
    <w:rsid w:val="0F2B249C"/>
    <w:rsid w:val="0F4C734E"/>
    <w:rsid w:val="0F601A19"/>
    <w:rsid w:val="0F6A2898"/>
    <w:rsid w:val="0F9242C9"/>
    <w:rsid w:val="0FA861BC"/>
    <w:rsid w:val="0FAC5BB8"/>
    <w:rsid w:val="0FB771F2"/>
    <w:rsid w:val="0FC87CEA"/>
    <w:rsid w:val="0FEB51CE"/>
    <w:rsid w:val="0FEE6EE7"/>
    <w:rsid w:val="0FF3288D"/>
    <w:rsid w:val="10022AD1"/>
    <w:rsid w:val="1018371F"/>
    <w:rsid w:val="1031685B"/>
    <w:rsid w:val="10484987"/>
    <w:rsid w:val="10833C11"/>
    <w:rsid w:val="10BB33AB"/>
    <w:rsid w:val="10D50B56"/>
    <w:rsid w:val="10E8616A"/>
    <w:rsid w:val="110C142C"/>
    <w:rsid w:val="112371A2"/>
    <w:rsid w:val="113E1296"/>
    <w:rsid w:val="114A472F"/>
    <w:rsid w:val="115806FA"/>
    <w:rsid w:val="117540D3"/>
    <w:rsid w:val="11911C01"/>
    <w:rsid w:val="119D6F55"/>
    <w:rsid w:val="11A622AD"/>
    <w:rsid w:val="11E3705D"/>
    <w:rsid w:val="12404237"/>
    <w:rsid w:val="125D24EB"/>
    <w:rsid w:val="12816535"/>
    <w:rsid w:val="129A2738"/>
    <w:rsid w:val="12A10CC7"/>
    <w:rsid w:val="12C80001"/>
    <w:rsid w:val="12D22A5C"/>
    <w:rsid w:val="12FE7D66"/>
    <w:rsid w:val="131B7216"/>
    <w:rsid w:val="13324531"/>
    <w:rsid w:val="13497394"/>
    <w:rsid w:val="1356560D"/>
    <w:rsid w:val="135E0459"/>
    <w:rsid w:val="138E2FF9"/>
    <w:rsid w:val="13C46A1B"/>
    <w:rsid w:val="13E72709"/>
    <w:rsid w:val="13E729A1"/>
    <w:rsid w:val="14481B94"/>
    <w:rsid w:val="144B6480"/>
    <w:rsid w:val="14757D15"/>
    <w:rsid w:val="14860A3B"/>
    <w:rsid w:val="14CD6FB5"/>
    <w:rsid w:val="14D550C5"/>
    <w:rsid w:val="14DF1632"/>
    <w:rsid w:val="14FE41AE"/>
    <w:rsid w:val="15061D3B"/>
    <w:rsid w:val="150C0679"/>
    <w:rsid w:val="1517701E"/>
    <w:rsid w:val="15361F82"/>
    <w:rsid w:val="15593570"/>
    <w:rsid w:val="155B282E"/>
    <w:rsid w:val="15842905"/>
    <w:rsid w:val="158D108E"/>
    <w:rsid w:val="15A72150"/>
    <w:rsid w:val="15AB2F7F"/>
    <w:rsid w:val="15C26F8A"/>
    <w:rsid w:val="15EB5997"/>
    <w:rsid w:val="16395100"/>
    <w:rsid w:val="16451841"/>
    <w:rsid w:val="16551BAC"/>
    <w:rsid w:val="166B2478"/>
    <w:rsid w:val="16AD3796"/>
    <w:rsid w:val="16B23F8B"/>
    <w:rsid w:val="16DC22CD"/>
    <w:rsid w:val="16E47453"/>
    <w:rsid w:val="16EB42BE"/>
    <w:rsid w:val="170F4451"/>
    <w:rsid w:val="17397720"/>
    <w:rsid w:val="174269D7"/>
    <w:rsid w:val="17577BA6"/>
    <w:rsid w:val="17604CAC"/>
    <w:rsid w:val="179D04FF"/>
    <w:rsid w:val="17C23271"/>
    <w:rsid w:val="17C52D61"/>
    <w:rsid w:val="17E21B65"/>
    <w:rsid w:val="182757CA"/>
    <w:rsid w:val="182D40BB"/>
    <w:rsid w:val="18300B23"/>
    <w:rsid w:val="18321D1A"/>
    <w:rsid w:val="18857DC0"/>
    <w:rsid w:val="188E3A9B"/>
    <w:rsid w:val="18AB633D"/>
    <w:rsid w:val="18C9497F"/>
    <w:rsid w:val="18E16C62"/>
    <w:rsid w:val="191532B1"/>
    <w:rsid w:val="1920293C"/>
    <w:rsid w:val="194052D2"/>
    <w:rsid w:val="194100BB"/>
    <w:rsid w:val="194B408E"/>
    <w:rsid w:val="19522E46"/>
    <w:rsid w:val="195B5909"/>
    <w:rsid w:val="19EB1658"/>
    <w:rsid w:val="1A017BF6"/>
    <w:rsid w:val="1A071D63"/>
    <w:rsid w:val="1A1C54FB"/>
    <w:rsid w:val="1A1F251B"/>
    <w:rsid w:val="1A3B365B"/>
    <w:rsid w:val="1A676352"/>
    <w:rsid w:val="1A6E5932"/>
    <w:rsid w:val="1A7A6EDF"/>
    <w:rsid w:val="1A7C542C"/>
    <w:rsid w:val="1AA55149"/>
    <w:rsid w:val="1AA66E7A"/>
    <w:rsid w:val="1ABD6CD8"/>
    <w:rsid w:val="1AD01C41"/>
    <w:rsid w:val="1B0B2F04"/>
    <w:rsid w:val="1B2E0C1E"/>
    <w:rsid w:val="1B520DB0"/>
    <w:rsid w:val="1B617245"/>
    <w:rsid w:val="1B8A3488"/>
    <w:rsid w:val="1BC3580A"/>
    <w:rsid w:val="1BC82E20"/>
    <w:rsid w:val="1BD448F7"/>
    <w:rsid w:val="1C223515"/>
    <w:rsid w:val="1C272E12"/>
    <w:rsid w:val="1C2A7637"/>
    <w:rsid w:val="1C451B92"/>
    <w:rsid w:val="1C7D6F63"/>
    <w:rsid w:val="1C8A3D49"/>
    <w:rsid w:val="1CB6711D"/>
    <w:rsid w:val="1CD443F7"/>
    <w:rsid w:val="1CDF0421"/>
    <w:rsid w:val="1D2B7B0B"/>
    <w:rsid w:val="1D2D3C7B"/>
    <w:rsid w:val="1D3119C4"/>
    <w:rsid w:val="1D360441"/>
    <w:rsid w:val="1D507D79"/>
    <w:rsid w:val="1D6152DA"/>
    <w:rsid w:val="1D6945D8"/>
    <w:rsid w:val="1D7F409B"/>
    <w:rsid w:val="1D8E25A4"/>
    <w:rsid w:val="1DCD2970"/>
    <w:rsid w:val="1E11610A"/>
    <w:rsid w:val="1E1A6EB7"/>
    <w:rsid w:val="1E1D3613"/>
    <w:rsid w:val="1E272832"/>
    <w:rsid w:val="1E39366D"/>
    <w:rsid w:val="1E42335E"/>
    <w:rsid w:val="1E5523F1"/>
    <w:rsid w:val="1E7159F1"/>
    <w:rsid w:val="1E9A5C28"/>
    <w:rsid w:val="1EE12B77"/>
    <w:rsid w:val="1EE7180F"/>
    <w:rsid w:val="1EFB52BB"/>
    <w:rsid w:val="1EFE6196"/>
    <w:rsid w:val="1F185E6D"/>
    <w:rsid w:val="1F3F5AEF"/>
    <w:rsid w:val="1F4629DA"/>
    <w:rsid w:val="1F4E657F"/>
    <w:rsid w:val="1F721A21"/>
    <w:rsid w:val="1F8A7296"/>
    <w:rsid w:val="1F8C3D8B"/>
    <w:rsid w:val="1F8D1ED2"/>
    <w:rsid w:val="1F9A0F77"/>
    <w:rsid w:val="1FC14756"/>
    <w:rsid w:val="20315438"/>
    <w:rsid w:val="203430E0"/>
    <w:rsid w:val="204131A1"/>
    <w:rsid w:val="20542ED4"/>
    <w:rsid w:val="20634019"/>
    <w:rsid w:val="20A025BE"/>
    <w:rsid w:val="20C11E9D"/>
    <w:rsid w:val="20CE42E3"/>
    <w:rsid w:val="20D12777"/>
    <w:rsid w:val="20E24984"/>
    <w:rsid w:val="20E97AC1"/>
    <w:rsid w:val="211C152F"/>
    <w:rsid w:val="211C3E35"/>
    <w:rsid w:val="21254871"/>
    <w:rsid w:val="213C479A"/>
    <w:rsid w:val="21442F49"/>
    <w:rsid w:val="21AD461A"/>
    <w:rsid w:val="21B0262F"/>
    <w:rsid w:val="21EB7268"/>
    <w:rsid w:val="21F7445F"/>
    <w:rsid w:val="222510F9"/>
    <w:rsid w:val="224D407F"/>
    <w:rsid w:val="225C42C2"/>
    <w:rsid w:val="225F3B86"/>
    <w:rsid w:val="22604489"/>
    <w:rsid w:val="229B4DEB"/>
    <w:rsid w:val="22A76D83"/>
    <w:rsid w:val="22C92DE5"/>
    <w:rsid w:val="22E06CA1"/>
    <w:rsid w:val="23046E34"/>
    <w:rsid w:val="2309269C"/>
    <w:rsid w:val="2351194D"/>
    <w:rsid w:val="239C1C72"/>
    <w:rsid w:val="23A115C6"/>
    <w:rsid w:val="23CB16FF"/>
    <w:rsid w:val="23D74211"/>
    <w:rsid w:val="23DF33FD"/>
    <w:rsid w:val="23E6478B"/>
    <w:rsid w:val="23FB6E2D"/>
    <w:rsid w:val="240B6139"/>
    <w:rsid w:val="24101808"/>
    <w:rsid w:val="245125CC"/>
    <w:rsid w:val="245C3B92"/>
    <w:rsid w:val="248A16D1"/>
    <w:rsid w:val="24B86128"/>
    <w:rsid w:val="24CC3981"/>
    <w:rsid w:val="253E73A3"/>
    <w:rsid w:val="25441769"/>
    <w:rsid w:val="257D2ECD"/>
    <w:rsid w:val="25916979"/>
    <w:rsid w:val="25DD571A"/>
    <w:rsid w:val="25EB553C"/>
    <w:rsid w:val="25FB0CFB"/>
    <w:rsid w:val="26001B3E"/>
    <w:rsid w:val="261455E0"/>
    <w:rsid w:val="26180658"/>
    <w:rsid w:val="261F0C16"/>
    <w:rsid w:val="26413E5F"/>
    <w:rsid w:val="266042FD"/>
    <w:rsid w:val="26695200"/>
    <w:rsid w:val="26CD525A"/>
    <w:rsid w:val="26CD5829"/>
    <w:rsid w:val="26F40F6D"/>
    <w:rsid w:val="26F86CAF"/>
    <w:rsid w:val="272F7468"/>
    <w:rsid w:val="273813D8"/>
    <w:rsid w:val="274D2CAB"/>
    <w:rsid w:val="27B0758A"/>
    <w:rsid w:val="27DF39CB"/>
    <w:rsid w:val="27F37477"/>
    <w:rsid w:val="27FD5E1A"/>
    <w:rsid w:val="28352E30"/>
    <w:rsid w:val="283C7070"/>
    <w:rsid w:val="28422B7C"/>
    <w:rsid w:val="284777B1"/>
    <w:rsid w:val="285B69C8"/>
    <w:rsid w:val="285C501C"/>
    <w:rsid w:val="287A1946"/>
    <w:rsid w:val="288D78CB"/>
    <w:rsid w:val="28B074CF"/>
    <w:rsid w:val="28EB22EE"/>
    <w:rsid w:val="28F11C08"/>
    <w:rsid w:val="29152ED6"/>
    <w:rsid w:val="29437F8A"/>
    <w:rsid w:val="295B52D4"/>
    <w:rsid w:val="2962296F"/>
    <w:rsid w:val="29A70519"/>
    <w:rsid w:val="29B65694"/>
    <w:rsid w:val="29C65192"/>
    <w:rsid w:val="29D67050"/>
    <w:rsid w:val="29E2403E"/>
    <w:rsid w:val="29E4351B"/>
    <w:rsid w:val="2A103C4A"/>
    <w:rsid w:val="2A475858"/>
    <w:rsid w:val="2A622692"/>
    <w:rsid w:val="2A7F0E62"/>
    <w:rsid w:val="2A8E08B6"/>
    <w:rsid w:val="2AA25896"/>
    <w:rsid w:val="2ABC1DA2"/>
    <w:rsid w:val="2AD153E7"/>
    <w:rsid w:val="2AE05640"/>
    <w:rsid w:val="2B05203A"/>
    <w:rsid w:val="2B200583"/>
    <w:rsid w:val="2B430715"/>
    <w:rsid w:val="2B69017C"/>
    <w:rsid w:val="2B733CEB"/>
    <w:rsid w:val="2BA03472"/>
    <w:rsid w:val="2BC07493"/>
    <w:rsid w:val="2BC5112A"/>
    <w:rsid w:val="2C481FAE"/>
    <w:rsid w:val="2CE555E6"/>
    <w:rsid w:val="2CF54BC4"/>
    <w:rsid w:val="2D0F6222"/>
    <w:rsid w:val="2D287BC3"/>
    <w:rsid w:val="2D2A56E9"/>
    <w:rsid w:val="2D3447B9"/>
    <w:rsid w:val="2D4D2FDB"/>
    <w:rsid w:val="2D6A1F89"/>
    <w:rsid w:val="2D8671AA"/>
    <w:rsid w:val="2D8E211C"/>
    <w:rsid w:val="2DCE2CC7"/>
    <w:rsid w:val="2DED7FFA"/>
    <w:rsid w:val="2DF53F49"/>
    <w:rsid w:val="2E0C4DEE"/>
    <w:rsid w:val="2E2A34C6"/>
    <w:rsid w:val="2E2F74A3"/>
    <w:rsid w:val="2E302498"/>
    <w:rsid w:val="2E5A3DAC"/>
    <w:rsid w:val="2E5D1786"/>
    <w:rsid w:val="2E637BE9"/>
    <w:rsid w:val="2E644C2A"/>
    <w:rsid w:val="2E9D1EEA"/>
    <w:rsid w:val="2EBA2A9C"/>
    <w:rsid w:val="2F165114"/>
    <w:rsid w:val="2F3112CC"/>
    <w:rsid w:val="2F4F5641"/>
    <w:rsid w:val="2F640CC3"/>
    <w:rsid w:val="2F6D5A71"/>
    <w:rsid w:val="2F940FC7"/>
    <w:rsid w:val="2FA41B44"/>
    <w:rsid w:val="2FC736C3"/>
    <w:rsid w:val="2FDC57DC"/>
    <w:rsid w:val="2FF1674A"/>
    <w:rsid w:val="301461DC"/>
    <w:rsid w:val="3015649E"/>
    <w:rsid w:val="30313232"/>
    <w:rsid w:val="30316D8E"/>
    <w:rsid w:val="30393E95"/>
    <w:rsid w:val="309378F5"/>
    <w:rsid w:val="30BB0B75"/>
    <w:rsid w:val="30CE282F"/>
    <w:rsid w:val="30D22108"/>
    <w:rsid w:val="30D81900"/>
    <w:rsid w:val="30D84B8C"/>
    <w:rsid w:val="30E67A18"/>
    <w:rsid w:val="30EA3D4D"/>
    <w:rsid w:val="31132CE9"/>
    <w:rsid w:val="31242B1B"/>
    <w:rsid w:val="31615451"/>
    <w:rsid w:val="3161609A"/>
    <w:rsid w:val="317258B0"/>
    <w:rsid w:val="31772BC3"/>
    <w:rsid w:val="31927D00"/>
    <w:rsid w:val="319F6C13"/>
    <w:rsid w:val="31D10829"/>
    <w:rsid w:val="31D93AA5"/>
    <w:rsid w:val="31DA003C"/>
    <w:rsid w:val="31E448F3"/>
    <w:rsid w:val="32166FD8"/>
    <w:rsid w:val="32454D73"/>
    <w:rsid w:val="32470B79"/>
    <w:rsid w:val="327A0EC0"/>
    <w:rsid w:val="328F746C"/>
    <w:rsid w:val="32BA270B"/>
    <w:rsid w:val="32CE6B16"/>
    <w:rsid w:val="33375DB5"/>
    <w:rsid w:val="33794FC2"/>
    <w:rsid w:val="337C75A2"/>
    <w:rsid w:val="34140EA1"/>
    <w:rsid w:val="341669C7"/>
    <w:rsid w:val="34384B8F"/>
    <w:rsid w:val="343E7CCC"/>
    <w:rsid w:val="34480646"/>
    <w:rsid w:val="34580D8D"/>
    <w:rsid w:val="34592D57"/>
    <w:rsid w:val="34825E0A"/>
    <w:rsid w:val="34BB275C"/>
    <w:rsid w:val="34CE1102"/>
    <w:rsid w:val="35780FBB"/>
    <w:rsid w:val="358D4A67"/>
    <w:rsid w:val="35AC4165"/>
    <w:rsid w:val="35B47EF8"/>
    <w:rsid w:val="35EA1EB9"/>
    <w:rsid w:val="35EF127D"/>
    <w:rsid w:val="35F835CD"/>
    <w:rsid w:val="35F920FC"/>
    <w:rsid w:val="35FB32D0"/>
    <w:rsid w:val="36054F45"/>
    <w:rsid w:val="364038B9"/>
    <w:rsid w:val="365612FD"/>
    <w:rsid w:val="365D7D1C"/>
    <w:rsid w:val="366E2AEA"/>
    <w:rsid w:val="367F2FAD"/>
    <w:rsid w:val="36E63B49"/>
    <w:rsid w:val="36FF7BE6"/>
    <w:rsid w:val="370074BA"/>
    <w:rsid w:val="3710594F"/>
    <w:rsid w:val="372339A9"/>
    <w:rsid w:val="376E2676"/>
    <w:rsid w:val="37781747"/>
    <w:rsid w:val="37B75A65"/>
    <w:rsid w:val="37BD53AB"/>
    <w:rsid w:val="37BE35FD"/>
    <w:rsid w:val="37E82428"/>
    <w:rsid w:val="37E868CC"/>
    <w:rsid w:val="38352216"/>
    <w:rsid w:val="3839174E"/>
    <w:rsid w:val="386A1004"/>
    <w:rsid w:val="386C32CA"/>
    <w:rsid w:val="38892B83"/>
    <w:rsid w:val="38AD71CE"/>
    <w:rsid w:val="38B56106"/>
    <w:rsid w:val="38CC52FB"/>
    <w:rsid w:val="38D429AD"/>
    <w:rsid w:val="391E6E55"/>
    <w:rsid w:val="398A1CD6"/>
    <w:rsid w:val="39A93E39"/>
    <w:rsid w:val="39BB4BDA"/>
    <w:rsid w:val="39C40C73"/>
    <w:rsid w:val="39F06BF1"/>
    <w:rsid w:val="3A0D6176"/>
    <w:rsid w:val="3A4311B2"/>
    <w:rsid w:val="3A443B62"/>
    <w:rsid w:val="3A572605"/>
    <w:rsid w:val="3A7D5E5B"/>
    <w:rsid w:val="3A8F567D"/>
    <w:rsid w:val="3A9C74FA"/>
    <w:rsid w:val="3A9F7B13"/>
    <w:rsid w:val="3AB605BC"/>
    <w:rsid w:val="3AC97B8E"/>
    <w:rsid w:val="3B051543"/>
    <w:rsid w:val="3B304812"/>
    <w:rsid w:val="3B4069E1"/>
    <w:rsid w:val="3B4F27BE"/>
    <w:rsid w:val="3B662573"/>
    <w:rsid w:val="3B702E61"/>
    <w:rsid w:val="3B7B35B3"/>
    <w:rsid w:val="3B7F6FE5"/>
    <w:rsid w:val="3B9337A8"/>
    <w:rsid w:val="3BA90120"/>
    <w:rsid w:val="3BEE647B"/>
    <w:rsid w:val="3C0637C5"/>
    <w:rsid w:val="3C09351D"/>
    <w:rsid w:val="3C4640F1"/>
    <w:rsid w:val="3C552056"/>
    <w:rsid w:val="3C572151"/>
    <w:rsid w:val="3C795D45"/>
    <w:rsid w:val="3C8A3D6B"/>
    <w:rsid w:val="3C9D4AB3"/>
    <w:rsid w:val="3D206B18"/>
    <w:rsid w:val="3D2F0AF9"/>
    <w:rsid w:val="3D475E43"/>
    <w:rsid w:val="3D565CD6"/>
    <w:rsid w:val="3D916B73"/>
    <w:rsid w:val="3DA70993"/>
    <w:rsid w:val="3DB35286"/>
    <w:rsid w:val="3DF64D47"/>
    <w:rsid w:val="3E0C1CBD"/>
    <w:rsid w:val="3E1C2E2C"/>
    <w:rsid w:val="3E3A7756"/>
    <w:rsid w:val="3E4C5DF0"/>
    <w:rsid w:val="3E5527E2"/>
    <w:rsid w:val="3E5D1F87"/>
    <w:rsid w:val="3E644EEE"/>
    <w:rsid w:val="3E66037D"/>
    <w:rsid w:val="3EC41731"/>
    <w:rsid w:val="3EDA6843"/>
    <w:rsid w:val="3EDB580C"/>
    <w:rsid w:val="3EE36ECF"/>
    <w:rsid w:val="3EEA77DB"/>
    <w:rsid w:val="3F09747F"/>
    <w:rsid w:val="3F165ACD"/>
    <w:rsid w:val="3F446ADE"/>
    <w:rsid w:val="3F6A7BC7"/>
    <w:rsid w:val="3F732F1F"/>
    <w:rsid w:val="3F7D201E"/>
    <w:rsid w:val="3FB40429"/>
    <w:rsid w:val="3FD6525C"/>
    <w:rsid w:val="3FEC2389"/>
    <w:rsid w:val="3FEE25A6"/>
    <w:rsid w:val="40041DC9"/>
    <w:rsid w:val="401C35B7"/>
    <w:rsid w:val="401D283E"/>
    <w:rsid w:val="402C1320"/>
    <w:rsid w:val="40415306"/>
    <w:rsid w:val="40750F19"/>
    <w:rsid w:val="4086082D"/>
    <w:rsid w:val="40D519B8"/>
    <w:rsid w:val="40F62F06"/>
    <w:rsid w:val="40FD4D1A"/>
    <w:rsid w:val="4105229D"/>
    <w:rsid w:val="41524AB5"/>
    <w:rsid w:val="4162324B"/>
    <w:rsid w:val="419B48C6"/>
    <w:rsid w:val="41C4573B"/>
    <w:rsid w:val="41D13F2D"/>
    <w:rsid w:val="41F30347"/>
    <w:rsid w:val="42130D34"/>
    <w:rsid w:val="42207EC8"/>
    <w:rsid w:val="42240501"/>
    <w:rsid w:val="4249116D"/>
    <w:rsid w:val="426777A9"/>
    <w:rsid w:val="427A45C5"/>
    <w:rsid w:val="42803D1B"/>
    <w:rsid w:val="43093DEA"/>
    <w:rsid w:val="43364990"/>
    <w:rsid w:val="43787A93"/>
    <w:rsid w:val="43BF2BD7"/>
    <w:rsid w:val="43C26223"/>
    <w:rsid w:val="43C65B22"/>
    <w:rsid w:val="43CD13A2"/>
    <w:rsid w:val="43E34202"/>
    <w:rsid w:val="43EA39CC"/>
    <w:rsid w:val="43F42155"/>
    <w:rsid w:val="44062BBC"/>
    <w:rsid w:val="441B1DD7"/>
    <w:rsid w:val="441E71D2"/>
    <w:rsid w:val="44215D2A"/>
    <w:rsid w:val="44323820"/>
    <w:rsid w:val="443F7874"/>
    <w:rsid w:val="444A7FC7"/>
    <w:rsid w:val="4456696C"/>
    <w:rsid w:val="448A348D"/>
    <w:rsid w:val="44A54B5B"/>
    <w:rsid w:val="44B518E4"/>
    <w:rsid w:val="44EC5E74"/>
    <w:rsid w:val="453D7A71"/>
    <w:rsid w:val="454B3FF6"/>
    <w:rsid w:val="45727F46"/>
    <w:rsid w:val="45A656D1"/>
    <w:rsid w:val="45BD3146"/>
    <w:rsid w:val="45D97854"/>
    <w:rsid w:val="45EC3A2B"/>
    <w:rsid w:val="46170289"/>
    <w:rsid w:val="461756EA"/>
    <w:rsid w:val="462965CD"/>
    <w:rsid w:val="46373EF7"/>
    <w:rsid w:val="46492C2C"/>
    <w:rsid w:val="46574205"/>
    <w:rsid w:val="46BB51AC"/>
    <w:rsid w:val="46BD2CD2"/>
    <w:rsid w:val="46C202E8"/>
    <w:rsid w:val="46CE59EE"/>
    <w:rsid w:val="46F602FE"/>
    <w:rsid w:val="46F83D8D"/>
    <w:rsid w:val="473B1F00"/>
    <w:rsid w:val="474E4890"/>
    <w:rsid w:val="47511BBD"/>
    <w:rsid w:val="47694C08"/>
    <w:rsid w:val="47797541"/>
    <w:rsid w:val="47835CCA"/>
    <w:rsid w:val="47A06B15"/>
    <w:rsid w:val="47A10846"/>
    <w:rsid w:val="47A40C1E"/>
    <w:rsid w:val="47B2035D"/>
    <w:rsid w:val="47B42327"/>
    <w:rsid w:val="47C307BC"/>
    <w:rsid w:val="47FC5A7C"/>
    <w:rsid w:val="48032AD9"/>
    <w:rsid w:val="480F1C53"/>
    <w:rsid w:val="481A7D3C"/>
    <w:rsid w:val="48376AB4"/>
    <w:rsid w:val="483B2FDA"/>
    <w:rsid w:val="48847F4B"/>
    <w:rsid w:val="488937B4"/>
    <w:rsid w:val="489108BA"/>
    <w:rsid w:val="489425B5"/>
    <w:rsid w:val="48D52555"/>
    <w:rsid w:val="491D5621"/>
    <w:rsid w:val="495042D1"/>
    <w:rsid w:val="49520F8B"/>
    <w:rsid w:val="49553EA5"/>
    <w:rsid w:val="49BE748D"/>
    <w:rsid w:val="49BF6D61"/>
    <w:rsid w:val="4A1B52C6"/>
    <w:rsid w:val="4A9106FD"/>
    <w:rsid w:val="4A91694F"/>
    <w:rsid w:val="4AAC19DB"/>
    <w:rsid w:val="4B1855CB"/>
    <w:rsid w:val="4B30028E"/>
    <w:rsid w:val="4B6407C8"/>
    <w:rsid w:val="4B8802AC"/>
    <w:rsid w:val="4B8838BA"/>
    <w:rsid w:val="4C090FAF"/>
    <w:rsid w:val="4C0C4515"/>
    <w:rsid w:val="4C1505C0"/>
    <w:rsid w:val="4C167D3A"/>
    <w:rsid w:val="4C2C2DD4"/>
    <w:rsid w:val="4C5E4611"/>
    <w:rsid w:val="4C602076"/>
    <w:rsid w:val="4C63256E"/>
    <w:rsid w:val="4C786019"/>
    <w:rsid w:val="4C7B1416"/>
    <w:rsid w:val="4CCC5A5E"/>
    <w:rsid w:val="4CCE79E7"/>
    <w:rsid w:val="4CDB0356"/>
    <w:rsid w:val="4CDB65A8"/>
    <w:rsid w:val="4CED34CC"/>
    <w:rsid w:val="4D2B4E39"/>
    <w:rsid w:val="4D4E4D3E"/>
    <w:rsid w:val="4D7F5185"/>
    <w:rsid w:val="4DDF7D36"/>
    <w:rsid w:val="4DF523A6"/>
    <w:rsid w:val="4E154F41"/>
    <w:rsid w:val="4E7B5D66"/>
    <w:rsid w:val="4E8A2033"/>
    <w:rsid w:val="4E8F13F8"/>
    <w:rsid w:val="4E967CF4"/>
    <w:rsid w:val="4EC372F3"/>
    <w:rsid w:val="4EED53BA"/>
    <w:rsid w:val="4EEF1E97"/>
    <w:rsid w:val="4EEF5740"/>
    <w:rsid w:val="4F123770"/>
    <w:rsid w:val="4F2C1BAA"/>
    <w:rsid w:val="4F51289B"/>
    <w:rsid w:val="4F6A776F"/>
    <w:rsid w:val="4FBD1F95"/>
    <w:rsid w:val="4FE237A9"/>
    <w:rsid w:val="500C50F0"/>
    <w:rsid w:val="50146059"/>
    <w:rsid w:val="50492368"/>
    <w:rsid w:val="505C7A00"/>
    <w:rsid w:val="50961333"/>
    <w:rsid w:val="50D37CC2"/>
    <w:rsid w:val="511107EA"/>
    <w:rsid w:val="514A7858"/>
    <w:rsid w:val="516B614C"/>
    <w:rsid w:val="517F6F1D"/>
    <w:rsid w:val="51B568D7"/>
    <w:rsid w:val="51C90BFD"/>
    <w:rsid w:val="51F36142"/>
    <w:rsid w:val="520F45DE"/>
    <w:rsid w:val="52141473"/>
    <w:rsid w:val="522D2A31"/>
    <w:rsid w:val="5237602E"/>
    <w:rsid w:val="524E3378"/>
    <w:rsid w:val="5277467D"/>
    <w:rsid w:val="527A5D5A"/>
    <w:rsid w:val="52923265"/>
    <w:rsid w:val="52BA27BB"/>
    <w:rsid w:val="52E53CDC"/>
    <w:rsid w:val="530430D1"/>
    <w:rsid w:val="531D3A60"/>
    <w:rsid w:val="53273CEC"/>
    <w:rsid w:val="532F6D06"/>
    <w:rsid w:val="534A3B3F"/>
    <w:rsid w:val="538F3C48"/>
    <w:rsid w:val="5393029D"/>
    <w:rsid w:val="53B65679"/>
    <w:rsid w:val="53B86CFB"/>
    <w:rsid w:val="53DD49B3"/>
    <w:rsid w:val="53F35F85"/>
    <w:rsid w:val="53F52CC1"/>
    <w:rsid w:val="548F2152"/>
    <w:rsid w:val="54E10031"/>
    <w:rsid w:val="54E7308E"/>
    <w:rsid w:val="54FE72D7"/>
    <w:rsid w:val="55434CEA"/>
    <w:rsid w:val="55713CC5"/>
    <w:rsid w:val="55AA6B17"/>
    <w:rsid w:val="55D51756"/>
    <w:rsid w:val="55DF0EB7"/>
    <w:rsid w:val="55E77D6B"/>
    <w:rsid w:val="55F54236"/>
    <w:rsid w:val="55FC520D"/>
    <w:rsid w:val="56011556"/>
    <w:rsid w:val="56132360"/>
    <w:rsid w:val="56BA722E"/>
    <w:rsid w:val="56C1002F"/>
    <w:rsid w:val="56E85E86"/>
    <w:rsid w:val="56EE0C86"/>
    <w:rsid w:val="570A1F63"/>
    <w:rsid w:val="570E03F0"/>
    <w:rsid w:val="573A621A"/>
    <w:rsid w:val="57483652"/>
    <w:rsid w:val="57803FD4"/>
    <w:rsid w:val="579E445A"/>
    <w:rsid w:val="57A502E7"/>
    <w:rsid w:val="57C67532"/>
    <w:rsid w:val="57E502DB"/>
    <w:rsid w:val="57EA63E9"/>
    <w:rsid w:val="57F56770"/>
    <w:rsid w:val="58136BF6"/>
    <w:rsid w:val="5847689F"/>
    <w:rsid w:val="58586CFE"/>
    <w:rsid w:val="58694A68"/>
    <w:rsid w:val="58794F8E"/>
    <w:rsid w:val="587B75EE"/>
    <w:rsid w:val="58801DB1"/>
    <w:rsid w:val="588A41FD"/>
    <w:rsid w:val="58BB5497"/>
    <w:rsid w:val="58CC07E5"/>
    <w:rsid w:val="58EB6A7D"/>
    <w:rsid w:val="58F54BD6"/>
    <w:rsid w:val="5908019E"/>
    <w:rsid w:val="5923730C"/>
    <w:rsid w:val="59407EBE"/>
    <w:rsid w:val="59527BF2"/>
    <w:rsid w:val="59945B14"/>
    <w:rsid w:val="59956DFB"/>
    <w:rsid w:val="59EC5950"/>
    <w:rsid w:val="59F2528E"/>
    <w:rsid w:val="59FA172B"/>
    <w:rsid w:val="5A206081"/>
    <w:rsid w:val="5A315A59"/>
    <w:rsid w:val="5A7859B8"/>
    <w:rsid w:val="5A7D3838"/>
    <w:rsid w:val="5AA2241F"/>
    <w:rsid w:val="5AAB580B"/>
    <w:rsid w:val="5ACA0372"/>
    <w:rsid w:val="5AEC372E"/>
    <w:rsid w:val="5B2B4506"/>
    <w:rsid w:val="5B865931"/>
    <w:rsid w:val="5BA34735"/>
    <w:rsid w:val="5BAF1A44"/>
    <w:rsid w:val="5BB93719"/>
    <w:rsid w:val="5BDE53A3"/>
    <w:rsid w:val="5C2313D1"/>
    <w:rsid w:val="5C643EC4"/>
    <w:rsid w:val="5C812EAE"/>
    <w:rsid w:val="5C9105F0"/>
    <w:rsid w:val="5CA00639"/>
    <w:rsid w:val="5CA2089F"/>
    <w:rsid w:val="5CDC6150"/>
    <w:rsid w:val="5CE60D7D"/>
    <w:rsid w:val="5CE648D9"/>
    <w:rsid w:val="5CF53D7B"/>
    <w:rsid w:val="5CF7587D"/>
    <w:rsid w:val="5D306705"/>
    <w:rsid w:val="5D375B2E"/>
    <w:rsid w:val="5D845EA0"/>
    <w:rsid w:val="5D950011"/>
    <w:rsid w:val="5DB2073C"/>
    <w:rsid w:val="5DD515E9"/>
    <w:rsid w:val="5E033269"/>
    <w:rsid w:val="5E0E2BEE"/>
    <w:rsid w:val="5E163E35"/>
    <w:rsid w:val="5E451AD3"/>
    <w:rsid w:val="5E6A3CAA"/>
    <w:rsid w:val="5E8F0FA0"/>
    <w:rsid w:val="5EA54320"/>
    <w:rsid w:val="5ED36A43"/>
    <w:rsid w:val="5ED864A3"/>
    <w:rsid w:val="5EF552A7"/>
    <w:rsid w:val="5EF64B7B"/>
    <w:rsid w:val="5F3A67B5"/>
    <w:rsid w:val="5F622211"/>
    <w:rsid w:val="5FBB029F"/>
    <w:rsid w:val="5FEF4B78"/>
    <w:rsid w:val="5FF4730D"/>
    <w:rsid w:val="600A7046"/>
    <w:rsid w:val="60275934"/>
    <w:rsid w:val="603E24A4"/>
    <w:rsid w:val="604A33D1"/>
    <w:rsid w:val="604F09E7"/>
    <w:rsid w:val="60525479"/>
    <w:rsid w:val="605F3D77"/>
    <w:rsid w:val="60722D40"/>
    <w:rsid w:val="609B0F81"/>
    <w:rsid w:val="60AB6843"/>
    <w:rsid w:val="60B151FE"/>
    <w:rsid w:val="60B6533B"/>
    <w:rsid w:val="60C413D5"/>
    <w:rsid w:val="60E358BD"/>
    <w:rsid w:val="60EE1FAE"/>
    <w:rsid w:val="60F021CA"/>
    <w:rsid w:val="60F31CBA"/>
    <w:rsid w:val="6105554A"/>
    <w:rsid w:val="61314591"/>
    <w:rsid w:val="6138147B"/>
    <w:rsid w:val="61461DEA"/>
    <w:rsid w:val="615D7134"/>
    <w:rsid w:val="6166248C"/>
    <w:rsid w:val="61972646"/>
    <w:rsid w:val="61B431F8"/>
    <w:rsid w:val="61F76937"/>
    <w:rsid w:val="61FB4DD9"/>
    <w:rsid w:val="62141753"/>
    <w:rsid w:val="62145A44"/>
    <w:rsid w:val="621B5094"/>
    <w:rsid w:val="623C0E55"/>
    <w:rsid w:val="623D470B"/>
    <w:rsid w:val="62552DC7"/>
    <w:rsid w:val="62612C54"/>
    <w:rsid w:val="626B762E"/>
    <w:rsid w:val="6270377B"/>
    <w:rsid w:val="62864468"/>
    <w:rsid w:val="62A420D5"/>
    <w:rsid w:val="62B965EC"/>
    <w:rsid w:val="62CA2245"/>
    <w:rsid w:val="62F622C5"/>
    <w:rsid w:val="62FF5390"/>
    <w:rsid w:val="631C20A8"/>
    <w:rsid w:val="632C5452"/>
    <w:rsid w:val="63367C3C"/>
    <w:rsid w:val="633839B4"/>
    <w:rsid w:val="633B34A5"/>
    <w:rsid w:val="635602DE"/>
    <w:rsid w:val="636D7F15"/>
    <w:rsid w:val="63711308"/>
    <w:rsid w:val="637D5804"/>
    <w:rsid w:val="63C1205A"/>
    <w:rsid w:val="640077E6"/>
    <w:rsid w:val="6415668A"/>
    <w:rsid w:val="643407A7"/>
    <w:rsid w:val="64B63D34"/>
    <w:rsid w:val="64D07865"/>
    <w:rsid w:val="64E859B0"/>
    <w:rsid w:val="65032DF9"/>
    <w:rsid w:val="650F1B6E"/>
    <w:rsid w:val="65130235"/>
    <w:rsid w:val="65165F77"/>
    <w:rsid w:val="6523336C"/>
    <w:rsid w:val="6545272B"/>
    <w:rsid w:val="65481F96"/>
    <w:rsid w:val="655515AF"/>
    <w:rsid w:val="65A215B9"/>
    <w:rsid w:val="65C80D33"/>
    <w:rsid w:val="65DC0F6F"/>
    <w:rsid w:val="65EC21CD"/>
    <w:rsid w:val="65F30067"/>
    <w:rsid w:val="66265766"/>
    <w:rsid w:val="667A36C0"/>
    <w:rsid w:val="66AF3F8D"/>
    <w:rsid w:val="66BE6F99"/>
    <w:rsid w:val="66C14919"/>
    <w:rsid w:val="673E05D1"/>
    <w:rsid w:val="67436A10"/>
    <w:rsid w:val="67515045"/>
    <w:rsid w:val="67650AF0"/>
    <w:rsid w:val="677D5E3A"/>
    <w:rsid w:val="67890C82"/>
    <w:rsid w:val="67914EF5"/>
    <w:rsid w:val="67BA1A0A"/>
    <w:rsid w:val="67FA1B80"/>
    <w:rsid w:val="68057461"/>
    <w:rsid w:val="681A3FD0"/>
    <w:rsid w:val="68421C50"/>
    <w:rsid w:val="686D6108"/>
    <w:rsid w:val="686F7E78"/>
    <w:rsid w:val="688928F3"/>
    <w:rsid w:val="68CC29D3"/>
    <w:rsid w:val="68ED3493"/>
    <w:rsid w:val="68F63520"/>
    <w:rsid w:val="691602F4"/>
    <w:rsid w:val="69392234"/>
    <w:rsid w:val="695157D0"/>
    <w:rsid w:val="69931944"/>
    <w:rsid w:val="69B83AA1"/>
    <w:rsid w:val="69C32101"/>
    <w:rsid w:val="69C64AEF"/>
    <w:rsid w:val="69E15CC3"/>
    <w:rsid w:val="69EC72A7"/>
    <w:rsid w:val="69F30C66"/>
    <w:rsid w:val="6A132A85"/>
    <w:rsid w:val="6A162576"/>
    <w:rsid w:val="6A2C1D99"/>
    <w:rsid w:val="6A5135AE"/>
    <w:rsid w:val="6AF01018"/>
    <w:rsid w:val="6B282560"/>
    <w:rsid w:val="6B323FFD"/>
    <w:rsid w:val="6B5B5B03"/>
    <w:rsid w:val="6B79223B"/>
    <w:rsid w:val="6B891C64"/>
    <w:rsid w:val="6B9E6256"/>
    <w:rsid w:val="6BB32772"/>
    <w:rsid w:val="6BD1678E"/>
    <w:rsid w:val="6BDA7CFF"/>
    <w:rsid w:val="6BFB1A23"/>
    <w:rsid w:val="6C315445"/>
    <w:rsid w:val="6C6728A4"/>
    <w:rsid w:val="6C8B724B"/>
    <w:rsid w:val="6CA75BF7"/>
    <w:rsid w:val="6CE01F59"/>
    <w:rsid w:val="6D592EA5"/>
    <w:rsid w:val="6D65184A"/>
    <w:rsid w:val="6D7B2E1B"/>
    <w:rsid w:val="6D7E290C"/>
    <w:rsid w:val="6D964665"/>
    <w:rsid w:val="6D9B42A2"/>
    <w:rsid w:val="6DBE13EF"/>
    <w:rsid w:val="6DE05374"/>
    <w:rsid w:val="6DE44C1F"/>
    <w:rsid w:val="6DFA3256"/>
    <w:rsid w:val="6E0732BA"/>
    <w:rsid w:val="6E0C43BB"/>
    <w:rsid w:val="6E31797E"/>
    <w:rsid w:val="6E770036"/>
    <w:rsid w:val="6E8D0DF0"/>
    <w:rsid w:val="6E9C74ED"/>
    <w:rsid w:val="6EA45E45"/>
    <w:rsid w:val="6EAE5FCA"/>
    <w:rsid w:val="6EB04D47"/>
    <w:rsid w:val="6F5173A9"/>
    <w:rsid w:val="6F5C6C7D"/>
    <w:rsid w:val="6F9E1043"/>
    <w:rsid w:val="6F9E54E7"/>
    <w:rsid w:val="6FB43FAF"/>
    <w:rsid w:val="6FBE1267"/>
    <w:rsid w:val="6FC36CFC"/>
    <w:rsid w:val="6FDD6895"/>
    <w:rsid w:val="70071C6B"/>
    <w:rsid w:val="70333E81"/>
    <w:rsid w:val="706E4EB9"/>
    <w:rsid w:val="708906B1"/>
    <w:rsid w:val="708B7819"/>
    <w:rsid w:val="709A0BC4"/>
    <w:rsid w:val="70BD7BEF"/>
    <w:rsid w:val="70C877EF"/>
    <w:rsid w:val="70D132D8"/>
    <w:rsid w:val="70D34D1C"/>
    <w:rsid w:val="70F151AC"/>
    <w:rsid w:val="711A6DEF"/>
    <w:rsid w:val="71444064"/>
    <w:rsid w:val="715045BF"/>
    <w:rsid w:val="71514314"/>
    <w:rsid w:val="71533639"/>
    <w:rsid w:val="715F7695"/>
    <w:rsid w:val="718323E3"/>
    <w:rsid w:val="71844460"/>
    <w:rsid w:val="718766B5"/>
    <w:rsid w:val="71B27028"/>
    <w:rsid w:val="71D17D36"/>
    <w:rsid w:val="71EF3DD8"/>
    <w:rsid w:val="71F907B3"/>
    <w:rsid w:val="720F6BD5"/>
    <w:rsid w:val="721B697B"/>
    <w:rsid w:val="722F148A"/>
    <w:rsid w:val="72444124"/>
    <w:rsid w:val="72785B7B"/>
    <w:rsid w:val="728E35F1"/>
    <w:rsid w:val="7295665F"/>
    <w:rsid w:val="72CA0673"/>
    <w:rsid w:val="72E90827"/>
    <w:rsid w:val="72EE0533"/>
    <w:rsid w:val="72F571CC"/>
    <w:rsid w:val="731955B0"/>
    <w:rsid w:val="73A26D66"/>
    <w:rsid w:val="73CA68AB"/>
    <w:rsid w:val="73EF4563"/>
    <w:rsid w:val="73F71F01"/>
    <w:rsid w:val="74125F3E"/>
    <w:rsid w:val="7450010E"/>
    <w:rsid w:val="7467151C"/>
    <w:rsid w:val="74736F42"/>
    <w:rsid w:val="74844CAB"/>
    <w:rsid w:val="748F53FE"/>
    <w:rsid w:val="74951456"/>
    <w:rsid w:val="74B310ED"/>
    <w:rsid w:val="74CC0400"/>
    <w:rsid w:val="74CC2876"/>
    <w:rsid w:val="75562EC5"/>
    <w:rsid w:val="75854310"/>
    <w:rsid w:val="7587042E"/>
    <w:rsid w:val="75893AB0"/>
    <w:rsid w:val="768C37E2"/>
    <w:rsid w:val="76C70E7F"/>
    <w:rsid w:val="76E4473C"/>
    <w:rsid w:val="76E61C4D"/>
    <w:rsid w:val="7771761D"/>
    <w:rsid w:val="777D1E86"/>
    <w:rsid w:val="777F5BFE"/>
    <w:rsid w:val="778B6D05"/>
    <w:rsid w:val="77950F7E"/>
    <w:rsid w:val="779C287A"/>
    <w:rsid w:val="77A25449"/>
    <w:rsid w:val="780F0D30"/>
    <w:rsid w:val="78106856"/>
    <w:rsid w:val="7825173B"/>
    <w:rsid w:val="789221D8"/>
    <w:rsid w:val="78972AD3"/>
    <w:rsid w:val="78F341AE"/>
    <w:rsid w:val="790243F1"/>
    <w:rsid w:val="791B54B2"/>
    <w:rsid w:val="792D64D4"/>
    <w:rsid w:val="794F0A18"/>
    <w:rsid w:val="7985747C"/>
    <w:rsid w:val="79872B48"/>
    <w:rsid w:val="79C1605A"/>
    <w:rsid w:val="79C618C2"/>
    <w:rsid w:val="79F0693F"/>
    <w:rsid w:val="7A590988"/>
    <w:rsid w:val="7A97500D"/>
    <w:rsid w:val="7A9B2D4F"/>
    <w:rsid w:val="7AC73A46"/>
    <w:rsid w:val="7AEB40F4"/>
    <w:rsid w:val="7B191EC6"/>
    <w:rsid w:val="7B2368A0"/>
    <w:rsid w:val="7B3B104D"/>
    <w:rsid w:val="7B3D5BB4"/>
    <w:rsid w:val="7BCE6DA7"/>
    <w:rsid w:val="7C377F63"/>
    <w:rsid w:val="7C5E5DE2"/>
    <w:rsid w:val="7CD24A22"/>
    <w:rsid w:val="7CE66386"/>
    <w:rsid w:val="7D042D07"/>
    <w:rsid w:val="7D0C7F34"/>
    <w:rsid w:val="7D1C7A4B"/>
    <w:rsid w:val="7D4C0330"/>
    <w:rsid w:val="7D780418"/>
    <w:rsid w:val="7D9B6793"/>
    <w:rsid w:val="7DCD00FC"/>
    <w:rsid w:val="7DE20C95"/>
    <w:rsid w:val="7DF60D81"/>
    <w:rsid w:val="7E521A14"/>
    <w:rsid w:val="7E551C20"/>
    <w:rsid w:val="7E696CC0"/>
    <w:rsid w:val="7E7A2C7B"/>
    <w:rsid w:val="7E8A55B4"/>
    <w:rsid w:val="7EB443DF"/>
    <w:rsid w:val="7ED301F6"/>
    <w:rsid w:val="7EF23159"/>
    <w:rsid w:val="7F3B68AE"/>
    <w:rsid w:val="7F4A4B21"/>
    <w:rsid w:val="7F5160D2"/>
    <w:rsid w:val="7F6A7194"/>
    <w:rsid w:val="7FA7425C"/>
    <w:rsid w:val="7FC00B62"/>
    <w:rsid w:val="7FE4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0" w:name="Normal Indent"/>
    <w:lsdException w:qFormat="1" w:unhideWhenUsed="0" w:uiPriority="0" w:name="footnote text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35" w:semiHidden="0" w:name="caption"/>
    <w:lsdException w:qFormat="1" w:unhideWhenUsed="0"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99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uiPriority="0" w:name="toa heading"/>
    <w:lsdException w:uiPriority="0" w:name="List"/>
    <w:lsdException w:qFormat="1" w:unhideWhenUsed="0" w:uiPriority="0" w:semiHidden="0" w:name="List Bullet"/>
    <w:lsdException w:qFormat="1" w:unhideWhenUsed="0" w:uiPriority="1" w:semiHidden="0" w:name="List Number"/>
    <w:lsdException w:uiPriority="0" w:name="List 2"/>
    <w:lsdException w:uiPriority="0" w:name="List 3"/>
    <w:lsdException w:unhideWhenUsed="0" w:uiPriority="1" w:semiHidden="0" w:name="List 4"/>
    <w:lsdException w:unhideWhenUsed="0" w:uiPriority="1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uiPriority="0" w:name="List Bullet 4"/>
    <w:lsdException w:uiPriority="0" w:name="List Bullet 5"/>
    <w:lsdException w:qFormat="1" w:unhideWhenUsed="0" w:uiPriority="1" w:semiHidden="0" w:name="List Number 2"/>
    <w:lsdException w:qFormat="1" w:unhideWhenUsed="0" w:uiPriority="1" w:semiHidden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1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1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3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ind w:firstLine="200" w:firstLineChars="200"/>
      <w:jc w:val="both"/>
    </w:pPr>
    <w:rPr>
      <w:rFonts w:ascii="微软雅黑" w:hAnsi="微软雅黑" w:eastAsia="微软雅黑" w:cs="Times New Roman"/>
      <w:sz w:val="24"/>
      <w:szCs w:val="21"/>
      <w:lang w:val="en-US" w:eastAsia="zh-CN" w:bidi="ar-SA"/>
    </w:rPr>
  </w:style>
  <w:style w:type="paragraph" w:styleId="3">
    <w:name w:val="heading 1"/>
    <w:basedOn w:val="1"/>
    <w:next w:val="4"/>
    <w:link w:val="87"/>
    <w:qFormat/>
    <w:uiPriority w:val="0"/>
    <w:pPr>
      <w:keepNext/>
      <w:keepLines/>
      <w:pageBreakBefore/>
      <w:widowControl/>
      <w:numPr>
        <w:ilvl w:val="0"/>
        <w:numId w:val="1"/>
      </w:numPr>
      <w:pBdr>
        <w:bottom w:val="single" w:color="auto" w:sz="24" w:space="1"/>
      </w:pBdr>
      <w:spacing w:before="326" w:beforeLines="100" w:after="652" w:afterLines="200"/>
      <w:ind w:firstLineChars="0"/>
      <w:jc w:val="left"/>
      <w:outlineLvl w:val="0"/>
    </w:pPr>
    <w:rPr>
      <w:b/>
      <w:spacing w:val="20"/>
      <w:kern w:val="44"/>
      <w:sz w:val="44"/>
      <w:szCs w:val="44"/>
    </w:rPr>
  </w:style>
  <w:style w:type="paragraph" w:styleId="6">
    <w:name w:val="heading 2"/>
    <w:basedOn w:val="1"/>
    <w:next w:val="4"/>
    <w:link w:val="88"/>
    <w:qFormat/>
    <w:uiPriority w:val="0"/>
    <w:pPr>
      <w:keepNext/>
      <w:keepLines/>
      <w:widowControl/>
      <w:numPr>
        <w:ilvl w:val="1"/>
        <w:numId w:val="1"/>
      </w:numPr>
      <w:spacing w:beforeLines="100" w:afterLines="100"/>
      <w:ind w:firstLineChars="0"/>
      <w:jc w:val="left"/>
      <w:outlineLvl w:val="1"/>
    </w:pPr>
    <w:rPr>
      <w:b/>
      <w:spacing w:val="10"/>
      <w:kern w:val="20"/>
      <w:sz w:val="32"/>
      <w:szCs w:val="28"/>
    </w:rPr>
  </w:style>
  <w:style w:type="paragraph" w:styleId="7">
    <w:name w:val="heading 3"/>
    <w:basedOn w:val="1"/>
    <w:next w:val="4"/>
    <w:link w:val="101"/>
    <w:qFormat/>
    <w:uiPriority w:val="0"/>
    <w:pPr>
      <w:keepNext/>
      <w:keepLines/>
      <w:widowControl/>
      <w:numPr>
        <w:ilvl w:val="2"/>
        <w:numId w:val="1"/>
      </w:numPr>
      <w:spacing w:before="326" w:beforeLines="100" w:after="326" w:afterLines="100"/>
      <w:ind w:left="0" w:firstLineChars="0"/>
      <w:jc w:val="left"/>
      <w:outlineLvl w:val="2"/>
    </w:pPr>
    <w:rPr>
      <w:b/>
      <w:kern w:val="20"/>
      <w:sz w:val="28"/>
      <w:szCs w:val="24"/>
    </w:rPr>
  </w:style>
  <w:style w:type="paragraph" w:styleId="8">
    <w:name w:val="heading 4"/>
    <w:basedOn w:val="1"/>
    <w:next w:val="4"/>
    <w:link w:val="99"/>
    <w:qFormat/>
    <w:uiPriority w:val="0"/>
    <w:pPr>
      <w:keepNext/>
      <w:keepLines/>
      <w:widowControl/>
      <w:numPr>
        <w:ilvl w:val="3"/>
        <w:numId w:val="1"/>
      </w:numPr>
      <w:spacing w:beforeLines="100" w:afterLines="100"/>
      <w:ind w:firstLineChars="0"/>
      <w:jc w:val="left"/>
      <w:outlineLvl w:val="3"/>
    </w:pPr>
    <w:rPr>
      <w:b/>
      <w:spacing w:val="5"/>
      <w:kern w:val="20"/>
      <w:szCs w:val="24"/>
    </w:rPr>
  </w:style>
  <w:style w:type="paragraph" w:styleId="9">
    <w:name w:val="heading 5"/>
    <w:basedOn w:val="1"/>
    <w:next w:val="4"/>
    <w:link w:val="100"/>
    <w:qFormat/>
    <w:uiPriority w:val="0"/>
    <w:pPr>
      <w:keepNext/>
      <w:keepLines/>
      <w:widowControl/>
      <w:numPr>
        <w:ilvl w:val="4"/>
        <w:numId w:val="1"/>
      </w:numPr>
      <w:snapToGrid w:val="0"/>
      <w:spacing w:beforeLines="100" w:afterLines="100"/>
      <w:ind w:firstLineChars="0"/>
      <w:jc w:val="left"/>
      <w:outlineLvl w:val="4"/>
    </w:pPr>
    <w:rPr>
      <w:kern w:val="20"/>
    </w:rPr>
  </w:style>
  <w:style w:type="paragraph" w:styleId="10">
    <w:name w:val="heading 6"/>
    <w:basedOn w:val="1"/>
    <w:next w:val="1"/>
    <w:link w:val="113"/>
    <w:qFormat/>
    <w:uiPriority w:val="0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b/>
      <w:bCs/>
    </w:rPr>
  </w:style>
  <w:style w:type="paragraph" w:styleId="11">
    <w:name w:val="heading 7"/>
    <w:basedOn w:val="1"/>
    <w:next w:val="1"/>
    <w:link w:val="114"/>
    <w:qFormat/>
    <w:uiPriority w:val="0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</w:rPr>
  </w:style>
  <w:style w:type="paragraph" w:styleId="12">
    <w:name w:val="heading 8"/>
    <w:basedOn w:val="1"/>
    <w:next w:val="1"/>
    <w:link w:val="115"/>
    <w:qFormat/>
    <w:uiPriority w:val="0"/>
    <w:pPr>
      <w:keepNext/>
      <w:keepLines/>
      <w:numPr>
        <w:ilvl w:val="7"/>
        <w:numId w:val="2"/>
      </w:numPr>
      <w:spacing w:before="240" w:after="64" w:line="320" w:lineRule="auto"/>
      <w:outlineLvl w:val="7"/>
    </w:pPr>
  </w:style>
  <w:style w:type="paragraph" w:styleId="13">
    <w:name w:val="heading 9"/>
    <w:basedOn w:val="1"/>
    <w:next w:val="1"/>
    <w:link w:val="116"/>
    <w:qFormat/>
    <w:uiPriority w:val="0"/>
    <w:pPr>
      <w:keepNext/>
      <w:keepLines/>
      <w:numPr>
        <w:ilvl w:val="8"/>
        <w:numId w:val="2"/>
      </w:numPr>
      <w:spacing w:before="240" w:after="64" w:line="320" w:lineRule="auto"/>
      <w:outlineLvl w:val="8"/>
    </w:pPr>
  </w:style>
  <w:style w:type="character" w:default="1" w:styleId="57">
    <w:name w:val="Default Paragraph Font"/>
    <w:semiHidden/>
    <w:unhideWhenUsed/>
    <w:qFormat/>
    <w:uiPriority w:val="1"/>
  </w:style>
  <w:style w:type="table" w:default="1" w:styleId="5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22"/>
    <w:semiHidden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</w:pPr>
    <w:rPr>
      <w:rFonts w:ascii="Courier New" w:hAnsi="Courier New" w:eastAsia="宋体" w:cs="Courier New"/>
      <w:sz w:val="24"/>
      <w:szCs w:val="24"/>
      <w:lang w:val="en-US" w:eastAsia="zh-CN" w:bidi="ar-SA"/>
    </w:rPr>
  </w:style>
  <w:style w:type="paragraph" w:styleId="4">
    <w:name w:val="Body Text"/>
    <w:basedOn w:val="1"/>
    <w:next w:val="5"/>
    <w:link w:val="76"/>
    <w:qFormat/>
    <w:uiPriority w:val="0"/>
    <w:pPr>
      <w:spacing w:line="400" w:lineRule="exact"/>
      <w:ind w:firstLine="0" w:firstLineChars="0"/>
    </w:pPr>
  </w:style>
  <w:style w:type="paragraph" w:styleId="5">
    <w:name w:val="Body Text First Indent"/>
    <w:basedOn w:val="4"/>
    <w:link w:val="93"/>
    <w:qFormat/>
    <w:uiPriority w:val="0"/>
    <w:pPr>
      <w:spacing w:after="120"/>
      <w:ind w:firstLine="100" w:firstLineChars="100"/>
    </w:pPr>
  </w:style>
  <w:style w:type="paragraph" w:styleId="14">
    <w:name w:val="toc 7"/>
    <w:basedOn w:val="1"/>
    <w:next w:val="1"/>
    <w:qFormat/>
    <w:uiPriority w:val="39"/>
    <w:pPr>
      <w:ind w:left="1260"/>
      <w:jc w:val="left"/>
    </w:pPr>
    <w:rPr>
      <w:sz w:val="18"/>
    </w:rPr>
  </w:style>
  <w:style w:type="paragraph" w:styleId="15">
    <w:name w:val="List Number 2"/>
    <w:basedOn w:val="1"/>
    <w:qFormat/>
    <w:uiPriority w:val="1"/>
    <w:pPr>
      <w:numPr>
        <w:ilvl w:val="7"/>
        <w:numId w:val="1"/>
      </w:numPr>
      <w:tabs>
        <w:tab w:val="left" w:pos="840"/>
      </w:tabs>
      <w:ind w:firstLineChars="0"/>
      <w:jc w:val="left"/>
    </w:pPr>
  </w:style>
  <w:style w:type="paragraph" w:styleId="16">
    <w:name w:val="table of authorities"/>
    <w:basedOn w:val="1"/>
    <w:next w:val="1"/>
    <w:semiHidden/>
    <w:qFormat/>
    <w:uiPriority w:val="0"/>
    <w:pPr>
      <w:ind w:left="420" w:leftChars="200"/>
    </w:pPr>
  </w:style>
  <w:style w:type="paragraph" w:styleId="17">
    <w:name w:val="index 8"/>
    <w:basedOn w:val="1"/>
    <w:next w:val="1"/>
    <w:semiHidden/>
    <w:qFormat/>
    <w:uiPriority w:val="0"/>
    <w:pPr>
      <w:ind w:left="1400" w:leftChars="1400"/>
    </w:pPr>
  </w:style>
  <w:style w:type="paragraph" w:styleId="18">
    <w:name w:val="List Number"/>
    <w:basedOn w:val="1"/>
    <w:link w:val="84"/>
    <w:qFormat/>
    <w:uiPriority w:val="1"/>
    <w:pPr>
      <w:widowControl/>
      <w:numPr>
        <w:ilvl w:val="6"/>
        <w:numId w:val="1"/>
      </w:numPr>
      <w:ind w:firstLineChars="0"/>
      <w:jc w:val="left"/>
    </w:pPr>
    <w:rPr>
      <w:rFonts w:ascii="宋体"/>
    </w:rPr>
  </w:style>
  <w:style w:type="paragraph" w:styleId="19">
    <w:name w:val="caption"/>
    <w:basedOn w:val="1"/>
    <w:next w:val="4"/>
    <w:qFormat/>
    <w:uiPriority w:val="35"/>
    <w:pPr>
      <w:spacing w:after="60" w:line="200" w:lineRule="atLeast"/>
      <w:jc w:val="center"/>
    </w:pPr>
    <w:rPr>
      <w:rFonts w:eastAsia="仿宋_GB2312"/>
      <w:spacing w:val="5"/>
    </w:rPr>
  </w:style>
  <w:style w:type="paragraph" w:styleId="20">
    <w:name w:val="index 5"/>
    <w:basedOn w:val="1"/>
    <w:next w:val="1"/>
    <w:semiHidden/>
    <w:qFormat/>
    <w:uiPriority w:val="0"/>
    <w:pPr>
      <w:ind w:left="800" w:leftChars="800"/>
    </w:pPr>
  </w:style>
  <w:style w:type="paragraph" w:styleId="21">
    <w:name w:val="List Bullet"/>
    <w:basedOn w:val="1"/>
    <w:qFormat/>
    <w:uiPriority w:val="0"/>
    <w:pPr>
      <w:widowControl/>
      <w:numPr>
        <w:ilvl w:val="0"/>
        <w:numId w:val="3"/>
      </w:numPr>
      <w:tabs>
        <w:tab w:val="left" w:pos="840"/>
      </w:tabs>
    </w:pPr>
  </w:style>
  <w:style w:type="paragraph" w:styleId="22">
    <w:name w:val="Document Map"/>
    <w:basedOn w:val="1"/>
    <w:link w:val="117"/>
    <w:semiHidden/>
    <w:qFormat/>
    <w:uiPriority w:val="0"/>
    <w:pPr>
      <w:shd w:val="clear" w:color="auto" w:fill="000080"/>
    </w:pPr>
  </w:style>
  <w:style w:type="paragraph" w:styleId="23">
    <w:name w:val="annotation text"/>
    <w:basedOn w:val="1"/>
    <w:link w:val="94"/>
    <w:semiHidden/>
    <w:qFormat/>
    <w:uiPriority w:val="99"/>
  </w:style>
  <w:style w:type="paragraph" w:styleId="24">
    <w:name w:val="index 6"/>
    <w:basedOn w:val="1"/>
    <w:next w:val="1"/>
    <w:semiHidden/>
    <w:qFormat/>
    <w:uiPriority w:val="0"/>
    <w:pPr>
      <w:ind w:left="1000" w:leftChars="1000"/>
    </w:pPr>
  </w:style>
  <w:style w:type="paragraph" w:styleId="25">
    <w:name w:val="List Bullet 3"/>
    <w:basedOn w:val="1"/>
    <w:qFormat/>
    <w:uiPriority w:val="0"/>
    <w:pPr>
      <w:numPr>
        <w:ilvl w:val="0"/>
        <w:numId w:val="4"/>
      </w:numPr>
      <w:tabs>
        <w:tab w:val="left" w:pos="1680"/>
        <w:tab w:val="clear" w:pos="1082"/>
      </w:tabs>
      <w:ind w:left="800" w:leftChars="600" w:hanging="200" w:hangingChars="200"/>
    </w:pPr>
  </w:style>
  <w:style w:type="paragraph" w:styleId="26">
    <w:name w:val="List Number 3"/>
    <w:basedOn w:val="1"/>
    <w:qFormat/>
    <w:uiPriority w:val="1"/>
    <w:pPr>
      <w:widowControl/>
      <w:numPr>
        <w:ilvl w:val="8"/>
        <w:numId w:val="1"/>
      </w:numPr>
      <w:tabs>
        <w:tab w:val="left" w:pos="1260"/>
      </w:tabs>
      <w:adjustRightInd/>
      <w:ind w:firstLineChars="0"/>
      <w:jc w:val="left"/>
    </w:pPr>
    <w:rPr>
      <w:rFonts w:ascii="宋体"/>
    </w:rPr>
  </w:style>
  <w:style w:type="paragraph" w:styleId="27">
    <w:name w:val="List Bullet 2"/>
    <w:basedOn w:val="1"/>
    <w:qFormat/>
    <w:uiPriority w:val="0"/>
    <w:pPr>
      <w:numPr>
        <w:ilvl w:val="0"/>
        <w:numId w:val="5"/>
      </w:numPr>
      <w:tabs>
        <w:tab w:val="left" w:pos="1260"/>
        <w:tab w:val="clear" w:pos="820"/>
      </w:tabs>
      <w:ind w:left="600" w:leftChars="400" w:hanging="200" w:hangingChars="200"/>
    </w:pPr>
  </w:style>
  <w:style w:type="paragraph" w:styleId="28">
    <w:name w:val="index 4"/>
    <w:basedOn w:val="1"/>
    <w:next w:val="1"/>
    <w:semiHidden/>
    <w:qFormat/>
    <w:uiPriority w:val="0"/>
    <w:pPr>
      <w:ind w:left="600" w:leftChars="600"/>
    </w:pPr>
  </w:style>
  <w:style w:type="paragraph" w:styleId="29">
    <w:name w:val="toc 5"/>
    <w:basedOn w:val="1"/>
    <w:next w:val="1"/>
    <w:qFormat/>
    <w:uiPriority w:val="39"/>
    <w:pPr>
      <w:ind w:left="840"/>
      <w:jc w:val="left"/>
    </w:pPr>
    <w:rPr>
      <w:sz w:val="18"/>
    </w:rPr>
  </w:style>
  <w:style w:type="paragraph" w:styleId="30">
    <w:name w:val="toc 3"/>
    <w:basedOn w:val="1"/>
    <w:next w:val="1"/>
    <w:qFormat/>
    <w:uiPriority w:val="39"/>
    <w:pPr>
      <w:tabs>
        <w:tab w:val="right" w:leader="dot" w:pos="9062"/>
      </w:tabs>
      <w:ind w:left="420" w:firstLine="400"/>
      <w:jc w:val="left"/>
    </w:pPr>
    <w:rPr>
      <w:i/>
      <w:iCs/>
      <w:sz w:val="20"/>
      <w:szCs w:val="24"/>
    </w:rPr>
  </w:style>
  <w:style w:type="paragraph" w:styleId="31">
    <w:name w:val="toc 8"/>
    <w:basedOn w:val="1"/>
    <w:next w:val="1"/>
    <w:qFormat/>
    <w:uiPriority w:val="39"/>
    <w:pPr>
      <w:ind w:left="1470"/>
      <w:jc w:val="left"/>
    </w:pPr>
    <w:rPr>
      <w:sz w:val="18"/>
    </w:rPr>
  </w:style>
  <w:style w:type="paragraph" w:styleId="32">
    <w:name w:val="index 3"/>
    <w:basedOn w:val="1"/>
    <w:next w:val="1"/>
    <w:semiHidden/>
    <w:qFormat/>
    <w:uiPriority w:val="0"/>
    <w:pPr>
      <w:ind w:left="400" w:leftChars="400"/>
    </w:pPr>
  </w:style>
  <w:style w:type="paragraph" w:styleId="33">
    <w:name w:val="Date"/>
    <w:basedOn w:val="1"/>
    <w:next w:val="1"/>
    <w:link w:val="119"/>
    <w:qFormat/>
    <w:uiPriority w:val="0"/>
    <w:pPr>
      <w:adjustRightInd/>
      <w:jc w:val="center"/>
    </w:pPr>
    <w:rPr>
      <w:rFonts w:eastAsia="楷体_GB2312"/>
      <w:kern w:val="2"/>
      <w:sz w:val="28"/>
    </w:rPr>
  </w:style>
  <w:style w:type="paragraph" w:styleId="34">
    <w:name w:val="endnote text"/>
    <w:basedOn w:val="1"/>
    <w:link w:val="124"/>
    <w:semiHidden/>
    <w:qFormat/>
    <w:uiPriority w:val="0"/>
    <w:pPr>
      <w:snapToGrid w:val="0"/>
    </w:pPr>
  </w:style>
  <w:style w:type="paragraph" w:styleId="35">
    <w:name w:val="Balloon Text"/>
    <w:basedOn w:val="1"/>
    <w:link w:val="118"/>
    <w:semiHidden/>
    <w:qFormat/>
    <w:uiPriority w:val="0"/>
    <w:rPr>
      <w:sz w:val="18"/>
      <w:szCs w:val="18"/>
    </w:rPr>
  </w:style>
  <w:style w:type="paragraph" w:styleId="36">
    <w:name w:val="footer"/>
    <w:basedOn w:val="1"/>
    <w:link w:val="89"/>
    <w:qFormat/>
    <w:uiPriority w:val="99"/>
    <w:pPr>
      <w:pBdr>
        <w:top w:val="single" w:color="808080" w:sz="12" w:space="1"/>
      </w:pBdr>
      <w:tabs>
        <w:tab w:val="right" w:pos="-18551"/>
        <w:tab w:val="right" w:pos="4320"/>
      </w:tabs>
      <w:ind w:left="-100" w:leftChars="-100" w:right="-100" w:rightChars="-100" w:firstLine="200" w:firstLineChars="200"/>
      <w:jc w:val="left"/>
    </w:pPr>
    <w:rPr>
      <w:smallCaps/>
      <w:spacing w:val="15"/>
      <w:sz w:val="18"/>
    </w:rPr>
  </w:style>
  <w:style w:type="paragraph" w:styleId="37">
    <w:name w:val="header"/>
    <w:basedOn w:val="1"/>
    <w:link w:val="102"/>
    <w:qFormat/>
    <w:uiPriority w:val="99"/>
    <w:pPr>
      <w:keepLines/>
      <w:widowControl/>
      <w:pBdr>
        <w:bottom w:val="thinThickSmallGap" w:color="C0C0C0" w:sz="12" w:space="1"/>
      </w:pBdr>
      <w:adjustRightInd/>
      <w:spacing w:after="480"/>
      <w:ind w:left="-244" w:right="-244" w:firstLine="200" w:firstLineChars="200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38">
    <w:name w:val="toc 1"/>
    <w:basedOn w:val="1"/>
    <w:next w:val="1"/>
    <w:qFormat/>
    <w:uiPriority w:val="39"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39">
    <w:name w:val="toc 4"/>
    <w:basedOn w:val="1"/>
    <w:next w:val="1"/>
    <w:qFormat/>
    <w:uiPriority w:val="39"/>
    <w:pPr>
      <w:ind w:left="630"/>
      <w:jc w:val="left"/>
    </w:pPr>
    <w:rPr>
      <w:sz w:val="18"/>
    </w:rPr>
  </w:style>
  <w:style w:type="paragraph" w:styleId="40">
    <w:name w:val="index heading"/>
    <w:basedOn w:val="1"/>
    <w:next w:val="41"/>
    <w:semiHidden/>
    <w:qFormat/>
    <w:uiPriority w:val="0"/>
    <w:rPr>
      <w:rFonts w:ascii="Arial" w:hAnsi="Arial" w:cs="Arial"/>
      <w:b/>
      <w:bCs/>
    </w:rPr>
  </w:style>
  <w:style w:type="paragraph" w:styleId="41">
    <w:name w:val="index 1"/>
    <w:basedOn w:val="1"/>
    <w:next w:val="1"/>
    <w:semiHidden/>
    <w:qFormat/>
    <w:uiPriority w:val="0"/>
  </w:style>
  <w:style w:type="paragraph" w:styleId="42">
    <w:name w:val="Subtitle"/>
    <w:basedOn w:val="1"/>
    <w:next w:val="1"/>
    <w:link w:val="129"/>
    <w:qFormat/>
    <w:uiPriority w:val="0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43">
    <w:name w:val="footnote text"/>
    <w:basedOn w:val="1"/>
    <w:link w:val="123"/>
    <w:semiHidden/>
    <w:qFormat/>
    <w:uiPriority w:val="0"/>
    <w:pPr>
      <w:snapToGrid w:val="0"/>
    </w:pPr>
    <w:rPr>
      <w:sz w:val="18"/>
      <w:szCs w:val="18"/>
    </w:rPr>
  </w:style>
  <w:style w:type="paragraph" w:styleId="44">
    <w:name w:val="toc 6"/>
    <w:basedOn w:val="1"/>
    <w:next w:val="1"/>
    <w:qFormat/>
    <w:uiPriority w:val="39"/>
    <w:pPr>
      <w:ind w:left="1050"/>
      <w:jc w:val="left"/>
    </w:pPr>
    <w:rPr>
      <w:sz w:val="18"/>
    </w:rPr>
  </w:style>
  <w:style w:type="paragraph" w:styleId="45">
    <w:name w:val="index 7"/>
    <w:basedOn w:val="1"/>
    <w:next w:val="1"/>
    <w:semiHidden/>
    <w:qFormat/>
    <w:uiPriority w:val="0"/>
    <w:pPr>
      <w:ind w:left="1200" w:leftChars="1200"/>
    </w:pPr>
  </w:style>
  <w:style w:type="paragraph" w:styleId="46">
    <w:name w:val="index 9"/>
    <w:basedOn w:val="1"/>
    <w:next w:val="1"/>
    <w:semiHidden/>
    <w:qFormat/>
    <w:uiPriority w:val="0"/>
    <w:pPr>
      <w:ind w:left="1600" w:leftChars="1600"/>
    </w:pPr>
  </w:style>
  <w:style w:type="paragraph" w:styleId="47">
    <w:name w:val="table of figures"/>
    <w:basedOn w:val="1"/>
    <w:next w:val="1"/>
    <w:semiHidden/>
    <w:qFormat/>
    <w:uiPriority w:val="0"/>
    <w:pPr>
      <w:jc w:val="left"/>
    </w:pPr>
    <w:rPr>
      <w:i/>
      <w:iCs/>
      <w:sz w:val="20"/>
      <w:szCs w:val="24"/>
    </w:rPr>
  </w:style>
  <w:style w:type="paragraph" w:styleId="48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4"/>
    </w:rPr>
  </w:style>
  <w:style w:type="paragraph" w:styleId="49">
    <w:name w:val="toc 9"/>
    <w:basedOn w:val="1"/>
    <w:next w:val="1"/>
    <w:qFormat/>
    <w:uiPriority w:val="39"/>
    <w:pPr>
      <w:ind w:left="1680"/>
      <w:jc w:val="left"/>
    </w:pPr>
    <w:rPr>
      <w:sz w:val="18"/>
    </w:rPr>
  </w:style>
  <w:style w:type="paragraph" w:styleId="50">
    <w:name w:val="HTML Preformatted"/>
    <w:basedOn w:val="1"/>
    <w:link w:val="125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330" w:lineRule="atLeast"/>
      <w:jc w:val="left"/>
    </w:pPr>
    <w:rPr>
      <w:rFonts w:ascii="Arial" w:hAnsi="Arial" w:cs="Arial"/>
    </w:rPr>
  </w:style>
  <w:style w:type="paragraph" w:styleId="51">
    <w:name w:val="Normal (Web)"/>
    <w:basedOn w:val="1"/>
    <w:unhideWhenUsed/>
    <w:qFormat/>
    <w:uiPriority w:val="99"/>
    <w:pPr>
      <w:widowControl/>
      <w:adjustRightInd/>
      <w:jc w:val="left"/>
    </w:pPr>
    <w:rPr>
      <w:rFonts w:ascii="宋体" w:hAnsi="宋体" w:cs="宋体"/>
      <w:szCs w:val="24"/>
    </w:rPr>
  </w:style>
  <w:style w:type="paragraph" w:styleId="52">
    <w:name w:val="index 2"/>
    <w:basedOn w:val="1"/>
    <w:next w:val="1"/>
    <w:semiHidden/>
    <w:qFormat/>
    <w:uiPriority w:val="0"/>
    <w:pPr>
      <w:ind w:left="200" w:leftChars="200"/>
    </w:pPr>
  </w:style>
  <w:style w:type="paragraph" w:styleId="53">
    <w:name w:val="Title"/>
    <w:basedOn w:val="1"/>
    <w:next w:val="1"/>
    <w:link w:val="121"/>
    <w:qFormat/>
    <w:uiPriority w:val="0"/>
    <w:pPr>
      <w:spacing w:before="240" w:after="60"/>
      <w:jc w:val="center"/>
      <w:outlineLvl w:val="0"/>
    </w:pPr>
    <w:rPr>
      <w:rFonts w:ascii="Arial" w:hAnsi="Arial" w:cs="Arial" w:eastAsiaTheme="majorEastAsia"/>
      <w:b/>
      <w:bCs/>
      <w:sz w:val="96"/>
      <w:szCs w:val="32"/>
    </w:rPr>
  </w:style>
  <w:style w:type="paragraph" w:styleId="54">
    <w:name w:val="annotation subject"/>
    <w:basedOn w:val="23"/>
    <w:next w:val="23"/>
    <w:link w:val="120"/>
    <w:semiHidden/>
    <w:qFormat/>
    <w:uiPriority w:val="0"/>
    <w:rPr>
      <w:b/>
      <w:bCs/>
    </w:rPr>
  </w:style>
  <w:style w:type="table" w:styleId="56">
    <w:name w:val="Table Grid"/>
    <w:basedOn w:val="55"/>
    <w:qFormat/>
    <w:uiPriority w:val="39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tblHeader/>
    </w:trPr>
  </w:style>
  <w:style w:type="character" w:styleId="58">
    <w:name w:val="Strong"/>
    <w:basedOn w:val="57"/>
    <w:qFormat/>
    <w:uiPriority w:val="22"/>
    <w:rPr>
      <w:b/>
      <w:bCs/>
    </w:rPr>
  </w:style>
  <w:style w:type="character" w:styleId="59">
    <w:name w:val="page number"/>
    <w:qFormat/>
    <w:uiPriority w:val="0"/>
    <w:rPr>
      <w:rFonts w:ascii="Arial" w:hAnsi="Arial" w:eastAsia="宋体"/>
      <w:sz w:val="18"/>
      <w:shd w:val="clear" w:color="auto" w:fill="auto"/>
    </w:rPr>
  </w:style>
  <w:style w:type="character" w:styleId="60">
    <w:name w:val="FollowedHyperlink"/>
    <w:qFormat/>
    <w:uiPriority w:val="0"/>
    <w:rPr>
      <w:rFonts w:eastAsia="宋体"/>
      <w:color w:val="800080"/>
      <w:kern w:val="2"/>
      <w:sz w:val="21"/>
      <w:szCs w:val="24"/>
      <w:u w:val="single"/>
      <w:lang w:val="en-US" w:eastAsia="zh-CN" w:bidi="ar-SA"/>
    </w:rPr>
  </w:style>
  <w:style w:type="character" w:styleId="61">
    <w:name w:val="Emphasis"/>
    <w:basedOn w:val="57"/>
    <w:qFormat/>
    <w:uiPriority w:val="1"/>
    <w:rPr>
      <w:i/>
      <w:iCs/>
    </w:rPr>
  </w:style>
  <w:style w:type="character" w:styleId="62">
    <w:name w:val="Hyperlink"/>
    <w:qFormat/>
    <w:uiPriority w:val="99"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styleId="63">
    <w:name w:val="annotation reference"/>
    <w:semiHidden/>
    <w:qFormat/>
    <w:uiPriority w:val="99"/>
    <w:rPr>
      <w:rFonts w:eastAsia="宋体"/>
      <w:kern w:val="2"/>
      <w:sz w:val="21"/>
      <w:szCs w:val="21"/>
      <w:lang w:val="en-US" w:eastAsia="zh-CN" w:bidi="ar-SA"/>
    </w:rPr>
  </w:style>
  <w:style w:type="paragraph" w:customStyle="1" w:styleId="64">
    <w:name w:val="正文参考文献"/>
    <w:basedOn w:val="1"/>
    <w:qFormat/>
    <w:uiPriority w:val="1"/>
    <w:pPr>
      <w:numPr>
        <w:ilvl w:val="0"/>
        <w:numId w:val="6"/>
      </w:numPr>
      <w:tabs>
        <w:tab w:val="left" w:pos="420"/>
      </w:tabs>
      <w:spacing w:before="20" w:beforeLines="20" w:after="30" w:afterLines="30"/>
      <w:jc w:val="left"/>
    </w:pPr>
  </w:style>
  <w:style w:type="paragraph" w:customStyle="1" w:styleId="65">
    <w:name w:val="编程语言元素"/>
    <w:basedOn w:val="1"/>
    <w:qFormat/>
    <w:uiPriority w:val="1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F3F3F3"/>
      <w:spacing w:line="240" w:lineRule="atLeast"/>
      <w:jc w:val="left"/>
    </w:pPr>
    <w:rPr>
      <w:rFonts w:ascii="Courier New" w:hAnsi="Courier New" w:eastAsia="仿宋_GB2312"/>
      <w:sz w:val="18"/>
      <w:szCs w:val="18"/>
    </w:rPr>
  </w:style>
  <w:style w:type="character" w:customStyle="1" w:styleId="66">
    <w:name w:val="关键字"/>
    <w:qFormat/>
    <w:uiPriority w:val="0"/>
    <w:rPr>
      <w:rFonts w:eastAsia="宋体"/>
      <w:b/>
      <w:kern w:val="2"/>
      <w:sz w:val="21"/>
      <w:szCs w:val="24"/>
      <w:lang w:val="en-US" w:eastAsia="zh-CN" w:bidi="ar-SA"/>
    </w:rPr>
  </w:style>
  <w:style w:type="paragraph" w:customStyle="1" w:styleId="67">
    <w:name w:val="样式 附录 + (中文) 楷体_GB2312 小二 加粗 首行缩进:  2 字符 字距调整二号 加宽量  1 磅"/>
    <w:basedOn w:val="3"/>
    <w:qFormat/>
    <w:uiPriority w:val="1"/>
    <w:pPr>
      <w:numPr>
        <w:numId w:val="7"/>
      </w:numPr>
      <w:tabs>
        <w:tab w:val="left" w:pos="0"/>
      </w:tabs>
      <w:jc w:val="both"/>
    </w:pPr>
    <w:rPr>
      <w:rFonts w:cs="宋体"/>
      <w:bCs/>
      <w:sz w:val="36"/>
      <w:szCs w:val="20"/>
    </w:rPr>
  </w:style>
  <w:style w:type="character" w:customStyle="1" w:styleId="68">
    <w:name w:val="正文关键字"/>
    <w:qFormat/>
    <w:uiPriority w:val="0"/>
    <w:rPr>
      <w:rFonts w:ascii="黑体" w:eastAsia="黑体"/>
      <w:kern w:val="2"/>
      <w:lang w:val="en-US" w:eastAsia="zh-CN" w:bidi="ar-SA"/>
    </w:rPr>
  </w:style>
  <w:style w:type="character" w:customStyle="1" w:styleId="69">
    <w:name w:val="正文黑体字"/>
    <w:qFormat/>
    <w:uiPriority w:val="1"/>
    <w:rPr>
      <w:rFonts w:ascii="黑体" w:hAnsi="Arial Black" w:eastAsia="黑体"/>
      <w:kern w:val="2"/>
      <w:u w:val="single"/>
      <w:lang w:val="en-US" w:eastAsia="zh-CN" w:bidi="ar-SA"/>
    </w:rPr>
  </w:style>
  <w:style w:type="paragraph" w:customStyle="1" w:styleId="70">
    <w:name w:val="子标题"/>
    <w:basedOn w:val="1"/>
    <w:next w:val="1"/>
    <w:qFormat/>
    <w:uiPriority w:val="0"/>
    <w:pPr>
      <w:numPr>
        <w:ilvl w:val="5"/>
        <w:numId w:val="1"/>
      </w:numPr>
      <w:spacing w:before="50" w:beforeLines="50" w:after="20" w:afterLines="20"/>
      <w:ind w:firstLineChars="0"/>
      <w:jc w:val="left"/>
      <w:outlineLvl w:val="5"/>
    </w:pPr>
    <w:rPr>
      <w:rFonts w:ascii="黑体" w:eastAsiaTheme="majorEastAsia"/>
      <w:b/>
      <w:sz w:val="84"/>
    </w:rPr>
  </w:style>
  <w:style w:type="character" w:customStyle="1" w:styleId="71">
    <w:name w:val="非打印文字"/>
    <w:qFormat/>
    <w:uiPriority w:val="1"/>
    <w:rPr>
      <w:rFonts w:eastAsia="宋体"/>
      <w:vanish/>
      <w:kern w:val="2"/>
      <w:lang w:val="en-US" w:eastAsia="zh-CN" w:bidi="ar-SA"/>
    </w:rPr>
  </w:style>
  <w:style w:type="paragraph" w:customStyle="1" w:styleId="72">
    <w:name w:val="封页标题"/>
    <w:basedOn w:val="1"/>
    <w:next w:val="1"/>
    <w:qFormat/>
    <w:uiPriority w:val="0"/>
    <w:pPr>
      <w:keepNext/>
      <w:keepLines/>
      <w:widowControl/>
      <w:pBdr>
        <w:top w:val="single" w:color="auto" w:sz="4" w:space="1"/>
      </w:pBdr>
      <w:ind w:firstLine="200" w:firstLineChars="200"/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73">
    <w:name w:val="封页副题目"/>
    <w:next w:val="1"/>
    <w:qFormat/>
    <w:uiPriority w:val="0"/>
    <w:pPr>
      <w:spacing w:line="260" w:lineRule="atLeast"/>
      <w:jc w:val="center"/>
    </w:pPr>
    <w:rPr>
      <w:rFonts w:ascii="Times New Roman" w:hAnsi="Times New Roman" w:eastAsia="宋体" w:cs="Times New Roman"/>
      <w:b/>
      <w:spacing w:val="30"/>
      <w:sz w:val="44"/>
      <w:szCs w:val="72"/>
      <w:lang w:val="en-US" w:eastAsia="zh-CN" w:bidi="ar-SA"/>
    </w:rPr>
  </w:style>
  <w:style w:type="paragraph" w:customStyle="1" w:styleId="74">
    <w:name w:val="封页公司名称"/>
    <w:basedOn w:val="1"/>
    <w:qFormat/>
    <w:uiPriority w:val="0"/>
    <w:pPr>
      <w:jc w:val="center"/>
    </w:pPr>
    <w:rPr>
      <w:rFonts w:ascii="Garamond" w:hAnsi="Garamond" w:eastAsia="楷体_GB2312"/>
      <w:sz w:val="30"/>
      <w:szCs w:val="30"/>
    </w:rPr>
  </w:style>
  <w:style w:type="paragraph" w:customStyle="1" w:styleId="75">
    <w:name w:val="目录"/>
    <w:basedOn w:val="1"/>
    <w:next w:val="4"/>
    <w:qFormat/>
    <w:uiPriority w:val="0"/>
    <w:pPr>
      <w:keepNext/>
      <w:keepLines/>
      <w:pageBreakBefore/>
      <w:widowControl/>
      <w:spacing w:beforeLines="100" w:after="200" w:afterLines="200" w:line="360" w:lineRule="exact"/>
      <w:ind w:firstLine="200" w:firstLineChars="200"/>
    </w:pPr>
    <w:rPr>
      <w:rFonts w:eastAsia="楷体_GB2312"/>
      <w:b/>
      <w:caps/>
      <w:kern w:val="20"/>
      <w:sz w:val="44"/>
    </w:rPr>
  </w:style>
  <w:style w:type="character" w:customStyle="1" w:styleId="76">
    <w:name w:val="正文文本 Char"/>
    <w:link w:val="4"/>
    <w:qFormat/>
    <w:uiPriority w:val="0"/>
    <w:rPr>
      <w:rFonts w:ascii="微软雅黑" w:hAnsi="微软雅黑" w:eastAsia="微软雅黑"/>
      <w:sz w:val="24"/>
      <w:szCs w:val="21"/>
    </w:rPr>
  </w:style>
  <w:style w:type="paragraph" w:customStyle="1" w:styleId="77">
    <w:name w:val="IDL和语法元素"/>
    <w:basedOn w:val="1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F3F3F3"/>
      <w:jc w:val="left"/>
    </w:pPr>
    <w:rPr>
      <w:rFonts w:ascii="Arial" w:hAnsi="Arial" w:eastAsia="黑体"/>
      <w:sz w:val="18"/>
    </w:rPr>
  </w:style>
  <w:style w:type="paragraph" w:customStyle="1" w:styleId="78">
    <w:name w:val="异常"/>
    <w:basedOn w:val="1"/>
    <w:qFormat/>
    <w:uiPriority w:val="1"/>
    <w:pPr>
      <w:spacing w:before="20" w:beforeLines="20" w:after="20" w:afterLines="20"/>
    </w:pPr>
    <w:rPr>
      <w:rFonts w:ascii="Arial" w:hAnsi="Arial" w:eastAsia="黑体"/>
      <w:kern w:val="2"/>
    </w:rPr>
  </w:style>
  <w:style w:type="character" w:customStyle="1" w:styleId="79">
    <w:name w:val="正文注释"/>
    <w:qFormat/>
    <w:uiPriority w:val="1"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80">
    <w:name w:val="图片"/>
    <w:basedOn w:val="1"/>
    <w:next w:val="4"/>
    <w:qFormat/>
    <w:uiPriority w:val="0"/>
    <w:pPr>
      <w:jc w:val="center"/>
    </w:pPr>
    <w:rPr>
      <w:kern w:val="2"/>
      <w:szCs w:val="24"/>
    </w:rPr>
  </w:style>
  <w:style w:type="paragraph" w:customStyle="1" w:styleId="81">
    <w:name w:val="表格表头"/>
    <w:basedOn w:val="82"/>
    <w:next w:val="82"/>
    <w:qFormat/>
    <w:uiPriority w:val="0"/>
    <w:pPr>
      <w:tabs>
        <w:tab w:val="left" w:pos="420"/>
      </w:tabs>
    </w:pPr>
    <w:rPr>
      <w:b/>
    </w:rPr>
  </w:style>
  <w:style w:type="paragraph" w:customStyle="1" w:styleId="82">
    <w:name w:val="表格正文"/>
    <w:basedOn w:val="1"/>
    <w:qFormat/>
    <w:uiPriority w:val="0"/>
    <w:pPr>
      <w:tabs>
        <w:tab w:val="left" w:pos="420"/>
      </w:tabs>
      <w:adjustRightInd/>
      <w:spacing w:before="60" w:after="60"/>
    </w:pPr>
    <w:rPr>
      <w:kern w:val="2"/>
      <w:szCs w:val="20"/>
    </w:rPr>
  </w:style>
  <w:style w:type="paragraph" w:customStyle="1" w:styleId="83">
    <w:name w:val="Default"/>
    <w:qFormat/>
    <w:uiPriority w:val="1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84">
    <w:name w:val="列表编号 Char"/>
    <w:link w:val="18"/>
    <w:qFormat/>
    <w:uiPriority w:val="1"/>
    <w:rPr>
      <w:rFonts w:ascii="宋体" w:hAnsi="微软雅黑" w:eastAsia="微软雅黑"/>
      <w:sz w:val="24"/>
      <w:szCs w:val="21"/>
    </w:rPr>
  </w:style>
  <w:style w:type="character" w:customStyle="1" w:styleId="85">
    <w:name w:val="t_tag"/>
    <w:basedOn w:val="57"/>
    <w:qFormat/>
    <w:uiPriority w:val="0"/>
  </w:style>
  <w:style w:type="paragraph" w:customStyle="1" w:styleId="86">
    <w:name w:val="默认段落字体 Para Char"/>
    <w:basedOn w:val="1"/>
    <w:semiHidden/>
    <w:qFormat/>
    <w:uiPriority w:val="0"/>
    <w:pPr>
      <w:widowControl/>
      <w:adjustRightInd/>
    </w:pPr>
    <w:rPr>
      <w:rFonts w:ascii="Arial" w:hAnsi="Arial" w:cs="Arial"/>
      <w:kern w:val="2"/>
      <w:sz w:val="20"/>
      <w:szCs w:val="20"/>
    </w:rPr>
  </w:style>
  <w:style w:type="character" w:customStyle="1" w:styleId="87">
    <w:name w:val="标题 1 Char"/>
    <w:basedOn w:val="57"/>
    <w:link w:val="3"/>
    <w:qFormat/>
    <w:uiPriority w:val="0"/>
    <w:rPr>
      <w:rFonts w:ascii="微软雅黑" w:hAnsi="微软雅黑" w:eastAsia="微软雅黑"/>
      <w:b/>
      <w:spacing w:val="20"/>
      <w:kern w:val="44"/>
      <w:sz w:val="44"/>
      <w:szCs w:val="44"/>
    </w:rPr>
  </w:style>
  <w:style w:type="character" w:customStyle="1" w:styleId="88">
    <w:name w:val="标题 2 Char"/>
    <w:basedOn w:val="57"/>
    <w:link w:val="6"/>
    <w:qFormat/>
    <w:uiPriority w:val="0"/>
    <w:rPr>
      <w:rFonts w:ascii="微软雅黑" w:hAnsi="微软雅黑" w:eastAsia="微软雅黑"/>
      <w:b/>
      <w:spacing w:val="10"/>
      <w:kern w:val="20"/>
      <w:sz w:val="32"/>
      <w:szCs w:val="28"/>
    </w:rPr>
  </w:style>
  <w:style w:type="character" w:customStyle="1" w:styleId="89">
    <w:name w:val="页脚 Char"/>
    <w:basedOn w:val="57"/>
    <w:link w:val="36"/>
    <w:qFormat/>
    <w:uiPriority w:val="99"/>
    <w:rPr>
      <w:smallCaps/>
      <w:spacing w:val="15"/>
      <w:sz w:val="18"/>
      <w:szCs w:val="21"/>
    </w:rPr>
  </w:style>
  <w:style w:type="paragraph" w:styleId="90">
    <w:name w:val="List Paragraph"/>
    <w:basedOn w:val="1"/>
    <w:link w:val="107"/>
    <w:qFormat/>
    <w:uiPriority w:val="34"/>
    <w:pPr>
      <w:adjustRightInd/>
      <w:ind w:firstLine="420"/>
    </w:pPr>
    <w:rPr>
      <w:rFonts w:asciiTheme="minorHAnsi" w:hAnsiTheme="minorHAnsi" w:eastAsiaTheme="minorEastAsia" w:cstheme="minorBidi"/>
      <w:kern w:val="2"/>
      <w:szCs w:val="22"/>
    </w:rPr>
  </w:style>
  <w:style w:type="paragraph" w:customStyle="1" w:styleId="91">
    <w:name w:val="样式1"/>
    <w:basedOn w:val="4"/>
    <w:link w:val="92"/>
    <w:qFormat/>
    <w:uiPriority w:val="1"/>
    <w:pPr>
      <w:spacing w:before="65" w:after="65"/>
      <w:ind w:firstLine="480"/>
    </w:pPr>
  </w:style>
  <w:style w:type="character" w:customStyle="1" w:styleId="92">
    <w:name w:val="样式1 Char"/>
    <w:basedOn w:val="76"/>
    <w:link w:val="91"/>
    <w:qFormat/>
    <w:uiPriority w:val="1"/>
    <w:rPr>
      <w:rFonts w:ascii="微软雅黑" w:hAnsi="微软雅黑" w:eastAsia="微软雅黑"/>
      <w:sz w:val="24"/>
      <w:szCs w:val="21"/>
    </w:rPr>
  </w:style>
  <w:style w:type="character" w:customStyle="1" w:styleId="93">
    <w:name w:val="正文首行缩进 Char"/>
    <w:basedOn w:val="76"/>
    <w:link w:val="5"/>
    <w:qFormat/>
    <w:uiPriority w:val="0"/>
    <w:rPr>
      <w:rFonts w:ascii="微软雅黑" w:hAnsi="微软雅黑" w:eastAsia="微软雅黑"/>
      <w:sz w:val="21"/>
      <w:szCs w:val="21"/>
    </w:rPr>
  </w:style>
  <w:style w:type="character" w:customStyle="1" w:styleId="94">
    <w:name w:val="批注文字 Char"/>
    <w:basedOn w:val="57"/>
    <w:link w:val="23"/>
    <w:semiHidden/>
    <w:qFormat/>
    <w:uiPriority w:val="99"/>
    <w:rPr>
      <w:sz w:val="21"/>
      <w:szCs w:val="21"/>
    </w:rPr>
  </w:style>
  <w:style w:type="paragraph" w:customStyle="1" w:styleId="95">
    <w:name w:val="1"/>
    <w:basedOn w:val="1"/>
    <w:next w:val="1"/>
    <w:qFormat/>
    <w:uiPriority w:val="0"/>
    <w:pPr>
      <w:adjustRightInd/>
    </w:pPr>
    <w:rPr>
      <w:rFonts w:ascii="宋体" w:hAnsi="宋体"/>
      <w:kern w:val="2"/>
      <w:sz w:val="28"/>
      <w:szCs w:val="24"/>
    </w:rPr>
  </w:style>
  <w:style w:type="paragraph" w:customStyle="1" w:styleId="96">
    <w:name w:val="正文段落"/>
    <w:basedOn w:val="1"/>
    <w:link w:val="97"/>
    <w:qFormat/>
    <w:uiPriority w:val="0"/>
    <w:pPr>
      <w:adjustRightInd/>
      <w:spacing w:before="100" w:beforeAutospacing="1" w:after="100" w:afterAutospacing="1"/>
      <w:ind w:firstLine="0" w:firstLineChars="0"/>
    </w:pPr>
    <w:rPr>
      <w:rFonts w:asciiTheme="minorHAnsi" w:hAnsiTheme="minorHAnsi" w:cstheme="minorBidi"/>
      <w:color w:val="595959" w:themeColor="text1" w:themeTint="A6"/>
      <w:kern w:val="2"/>
      <w:sz w:val="21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97">
    <w:name w:val="正文段落 Char"/>
    <w:basedOn w:val="57"/>
    <w:link w:val="96"/>
    <w:qFormat/>
    <w:uiPriority w:val="0"/>
    <w:rPr>
      <w:rFonts w:eastAsia="微软雅黑" w:asciiTheme="minorHAnsi" w:hAnsiTheme="minorHAnsi" w:cstheme="minorBidi"/>
      <w:color w:val="595959" w:themeColor="text1" w:themeTint="A6"/>
      <w:kern w:val="2"/>
      <w:sz w:val="21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customStyle="1" w:styleId="98">
    <w:name w:val="网格型1"/>
    <w:basedOn w:val="55"/>
    <w:qFormat/>
    <w:uiPriority w:val="59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9">
    <w:name w:val="标题 4 Char"/>
    <w:basedOn w:val="57"/>
    <w:link w:val="8"/>
    <w:qFormat/>
    <w:uiPriority w:val="0"/>
    <w:rPr>
      <w:rFonts w:ascii="微软雅黑" w:hAnsi="微软雅黑" w:eastAsia="微软雅黑"/>
      <w:b/>
      <w:spacing w:val="5"/>
      <w:kern w:val="20"/>
      <w:sz w:val="24"/>
      <w:szCs w:val="24"/>
    </w:rPr>
  </w:style>
  <w:style w:type="character" w:customStyle="1" w:styleId="100">
    <w:name w:val="标题 5 Char"/>
    <w:basedOn w:val="57"/>
    <w:link w:val="9"/>
    <w:qFormat/>
    <w:uiPriority w:val="0"/>
    <w:rPr>
      <w:rFonts w:ascii="微软雅黑" w:hAnsi="微软雅黑" w:eastAsia="微软雅黑"/>
      <w:kern w:val="20"/>
      <w:sz w:val="24"/>
      <w:szCs w:val="21"/>
    </w:rPr>
  </w:style>
  <w:style w:type="character" w:customStyle="1" w:styleId="101">
    <w:name w:val="标题 3 Char"/>
    <w:basedOn w:val="57"/>
    <w:link w:val="7"/>
    <w:qFormat/>
    <w:uiPriority w:val="0"/>
    <w:rPr>
      <w:rFonts w:ascii="微软雅黑" w:hAnsi="微软雅黑" w:eastAsia="微软雅黑"/>
      <w:b/>
      <w:kern w:val="20"/>
      <w:sz w:val="28"/>
      <w:szCs w:val="24"/>
    </w:rPr>
  </w:style>
  <w:style w:type="character" w:customStyle="1" w:styleId="102">
    <w:name w:val="页眉 Char"/>
    <w:basedOn w:val="57"/>
    <w:link w:val="37"/>
    <w:qFormat/>
    <w:uiPriority w:val="99"/>
    <w:rPr>
      <w:rFonts w:ascii="Garamond" w:hAnsi="Garamond"/>
      <w:smallCaps/>
      <w:spacing w:val="15"/>
      <w:sz w:val="18"/>
    </w:rPr>
  </w:style>
  <w:style w:type="paragraph" w:customStyle="1" w:styleId="103">
    <w:name w:val="TOC Heading"/>
    <w:basedOn w:val="3"/>
    <w:next w:val="1"/>
    <w:unhideWhenUsed/>
    <w:qFormat/>
    <w:uiPriority w:val="39"/>
    <w:pPr>
      <w:pageBreakBefore w:val="0"/>
      <w:numPr>
        <w:numId w:val="0"/>
      </w:numPr>
      <w:pBdr>
        <w:bottom w:val="none" w:color="auto" w:sz="0" w:space="0"/>
      </w:pBdr>
      <w:adjustRightInd/>
      <w:spacing w:before="240" w:beforeLines="0" w:after="0" w:afterLines="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spacing w:val="0"/>
      <w:kern w:val="0"/>
      <w:sz w:val="32"/>
      <w:szCs w:val="32"/>
    </w:rPr>
  </w:style>
  <w:style w:type="paragraph" w:styleId="104">
    <w:name w:val="No Spacing"/>
    <w:link w:val="105"/>
    <w:qFormat/>
    <w:uiPriority w:val="1"/>
    <w:pPr>
      <w:jc w:val="center"/>
    </w:pPr>
    <w:rPr>
      <w:rFonts w:ascii="微软雅黑" w:hAnsi="微软雅黑" w:eastAsia="微软雅黑" w:cstheme="minorBidi"/>
      <w:color w:val="000000" w:themeColor="text1"/>
      <w:sz w:val="18"/>
      <w:szCs w:val="18"/>
      <w:lang w:val="zh-CN" w:eastAsia="zh-CN" w:bidi="ar-SA"/>
      <w14:textFill>
        <w14:solidFill>
          <w14:schemeClr w14:val="tx1"/>
        </w14:solidFill>
      </w14:textFill>
    </w:rPr>
  </w:style>
  <w:style w:type="character" w:customStyle="1" w:styleId="105">
    <w:name w:val="无间隔 Char"/>
    <w:basedOn w:val="57"/>
    <w:link w:val="104"/>
    <w:qFormat/>
    <w:uiPriority w:val="1"/>
    <w:rPr>
      <w:rFonts w:ascii="微软雅黑" w:hAnsi="微软雅黑" w:eastAsia="微软雅黑" w:cstheme="minorBidi"/>
      <w:color w:val="000000" w:themeColor="text1"/>
      <w:sz w:val="18"/>
      <w:szCs w:val="18"/>
      <w:lang w:val="zh-CN"/>
      <w14:textFill>
        <w14:solidFill>
          <w14:schemeClr w14:val="tx1"/>
        </w14:solidFill>
      </w14:textFill>
    </w:rPr>
  </w:style>
  <w:style w:type="table" w:customStyle="1" w:styleId="106">
    <w:name w:val="网格表 4 - 着色 11"/>
    <w:basedOn w:val="55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107">
    <w:name w:val="列出段落 Char"/>
    <w:link w:val="90"/>
    <w:qFormat/>
    <w:uiPriority w:val="34"/>
    <w:rPr>
      <w:rFonts w:asciiTheme="minorHAnsi" w:hAnsiTheme="minorHAnsi" w:eastAsiaTheme="minorEastAsia" w:cstheme="minorBidi"/>
      <w:kern w:val="2"/>
      <w:sz w:val="24"/>
      <w:szCs w:val="22"/>
    </w:rPr>
  </w:style>
  <w:style w:type="paragraph" w:customStyle="1" w:styleId="108">
    <w:name w:val="缺省文本:1"/>
    <w:basedOn w:val="1"/>
    <w:qFormat/>
    <w:uiPriority w:val="0"/>
    <w:pPr>
      <w:widowControl/>
      <w:adjustRightInd/>
      <w:ind w:firstLine="0" w:firstLineChars="0"/>
      <w:jc w:val="left"/>
    </w:pPr>
    <w:rPr>
      <w:rFonts w:ascii="Times New Roman" w:hAnsi="Times New Roman" w:eastAsia="宋体"/>
      <w:szCs w:val="24"/>
    </w:rPr>
  </w:style>
  <w:style w:type="character" w:customStyle="1" w:styleId="109">
    <w:name w:val="未处理的提及1"/>
    <w:basedOn w:val="5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0">
    <w:name w:val="未处理的提及2"/>
    <w:basedOn w:val="5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1">
    <w:name w:val="未处理的提及3"/>
    <w:basedOn w:val="5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2">
    <w:name w:val="Subtle Emphasis"/>
    <w:basedOn w:val="5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3">
    <w:name w:val="标题 6 Char"/>
    <w:basedOn w:val="57"/>
    <w:link w:val="10"/>
    <w:qFormat/>
    <w:uiPriority w:val="0"/>
    <w:rPr>
      <w:rFonts w:ascii="微软雅黑" w:hAnsi="微软雅黑" w:eastAsia="微软雅黑"/>
      <w:b/>
      <w:bCs/>
      <w:sz w:val="24"/>
      <w:szCs w:val="21"/>
    </w:rPr>
  </w:style>
  <w:style w:type="character" w:customStyle="1" w:styleId="114">
    <w:name w:val="标题 7 Char"/>
    <w:basedOn w:val="57"/>
    <w:link w:val="11"/>
    <w:qFormat/>
    <w:uiPriority w:val="0"/>
    <w:rPr>
      <w:rFonts w:ascii="微软雅黑" w:hAnsi="微软雅黑" w:eastAsia="微软雅黑"/>
      <w:b/>
      <w:bCs/>
      <w:sz w:val="24"/>
      <w:szCs w:val="21"/>
    </w:rPr>
  </w:style>
  <w:style w:type="character" w:customStyle="1" w:styleId="115">
    <w:name w:val="标题 8 Char"/>
    <w:basedOn w:val="57"/>
    <w:link w:val="12"/>
    <w:qFormat/>
    <w:uiPriority w:val="0"/>
    <w:rPr>
      <w:rFonts w:ascii="微软雅黑" w:hAnsi="微软雅黑" w:eastAsia="微软雅黑"/>
      <w:sz w:val="24"/>
      <w:szCs w:val="21"/>
    </w:rPr>
  </w:style>
  <w:style w:type="character" w:customStyle="1" w:styleId="116">
    <w:name w:val="标题 9 Char"/>
    <w:basedOn w:val="57"/>
    <w:link w:val="13"/>
    <w:qFormat/>
    <w:uiPriority w:val="0"/>
    <w:rPr>
      <w:rFonts w:ascii="微软雅黑" w:hAnsi="微软雅黑" w:eastAsia="微软雅黑"/>
      <w:sz w:val="24"/>
      <w:szCs w:val="21"/>
    </w:rPr>
  </w:style>
  <w:style w:type="character" w:customStyle="1" w:styleId="117">
    <w:name w:val="文档结构图 Char"/>
    <w:basedOn w:val="57"/>
    <w:link w:val="22"/>
    <w:semiHidden/>
    <w:qFormat/>
    <w:uiPriority w:val="0"/>
    <w:rPr>
      <w:rFonts w:ascii="微软雅黑" w:hAnsi="微软雅黑" w:eastAsia="微软雅黑"/>
      <w:sz w:val="24"/>
      <w:szCs w:val="21"/>
      <w:shd w:val="clear" w:color="auto" w:fill="000080"/>
    </w:rPr>
  </w:style>
  <w:style w:type="character" w:customStyle="1" w:styleId="118">
    <w:name w:val="批注框文本 Char"/>
    <w:basedOn w:val="57"/>
    <w:link w:val="35"/>
    <w:semiHidden/>
    <w:qFormat/>
    <w:uiPriority w:val="0"/>
    <w:rPr>
      <w:rFonts w:ascii="微软雅黑" w:hAnsi="微软雅黑" w:eastAsia="微软雅黑"/>
      <w:sz w:val="18"/>
      <w:szCs w:val="18"/>
    </w:rPr>
  </w:style>
  <w:style w:type="character" w:customStyle="1" w:styleId="119">
    <w:name w:val="日期 Char"/>
    <w:basedOn w:val="57"/>
    <w:link w:val="33"/>
    <w:qFormat/>
    <w:uiPriority w:val="0"/>
    <w:rPr>
      <w:rFonts w:ascii="微软雅黑" w:hAnsi="微软雅黑" w:eastAsia="楷体_GB2312"/>
      <w:kern w:val="2"/>
      <w:sz w:val="28"/>
      <w:szCs w:val="21"/>
    </w:rPr>
  </w:style>
  <w:style w:type="character" w:customStyle="1" w:styleId="120">
    <w:name w:val="批注主题 Char"/>
    <w:basedOn w:val="94"/>
    <w:link w:val="54"/>
    <w:semiHidden/>
    <w:qFormat/>
    <w:uiPriority w:val="0"/>
    <w:rPr>
      <w:rFonts w:ascii="微软雅黑" w:hAnsi="微软雅黑" w:eastAsia="微软雅黑"/>
      <w:b/>
      <w:bCs/>
      <w:sz w:val="24"/>
      <w:szCs w:val="21"/>
    </w:rPr>
  </w:style>
  <w:style w:type="character" w:customStyle="1" w:styleId="121">
    <w:name w:val="标题 Char"/>
    <w:basedOn w:val="57"/>
    <w:link w:val="53"/>
    <w:qFormat/>
    <w:uiPriority w:val="0"/>
    <w:rPr>
      <w:rFonts w:ascii="Arial" w:hAnsi="Arial" w:cs="Arial" w:eastAsiaTheme="majorEastAsia"/>
      <w:b/>
      <w:bCs/>
      <w:sz w:val="96"/>
      <w:szCs w:val="32"/>
    </w:rPr>
  </w:style>
  <w:style w:type="character" w:customStyle="1" w:styleId="122">
    <w:name w:val="宏文本 Char"/>
    <w:basedOn w:val="57"/>
    <w:link w:val="2"/>
    <w:semiHidden/>
    <w:qFormat/>
    <w:uiPriority w:val="0"/>
    <w:rPr>
      <w:rFonts w:ascii="Courier New" w:hAnsi="Courier New" w:cs="Courier New"/>
      <w:sz w:val="24"/>
      <w:szCs w:val="24"/>
    </w:rPr>
  </w:style>
  <w:style w:type="character" w:customStyle="1" w:styleId="123">
    <w:name w:val="脚注文本 Char"/>
    <w:basedOn w:val="57"/>
    <w:link w:val="43"/>
    <w:semiHidden/>
    <w:qFormat/>
    <w:uiPriority w:val="0"/>
    <w:rPr>
      <w:rFonts w:ascii="微软雅黑" w:hAnsi="微软雅黑" w:eastAsia="微软雅黑"/>
      <w:sz w:val="18"/>
      <w:szCs w:val="18"/>
    </w:rPr>
  </w:style>
  <w:style w:type="character" w:customStyle="1" w:styleId="124">
    <w:name w:val="尾注文本 Char"/>
    <w:basedOn w:val="57"/>
    <w:link w:val="34"/>
    <w:semiHidden/>
    <w:qFormat/>
    <w:uiPriority w:val="0"/>
    <w:rPr>
      <w:rFonts w:ascii="微软雅黑" w:hAnsi="微软雅黑" w:eastAsia="微软雅黑"/>
      <w:sz w:val="24"/>
      <w:szCs w:val="21"/>
    </w:rPr>
  </w:style>
  <w:style w:type="character" w:customStyle="1" w:styleId="125">
    <w:name w:val="HTML 预设格式 Char"/>
    <w:basedOn w:val="57"/>
    <w:link w:val="50"/>
    <w:qFormat/>
    <w:uiPriority w:val="0"/>
    <w:rPr>
      <w:rFonts w:ascii="Arial" w:hAnsi="Arial" w:eastAsia="微软雅黑" w:cs="Arial"/>
      <w:sz w:val="24"/>
      <w:szCs w:val="21"/>
    </w:rPr>
  </w:style>
  <w:style w:type="table" w:customStyle="1" w:styleId="126">
    <w:name w:val="网格表 4 - 着色 12"/>
    <w:basedOn w:val="55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127">
    <w:name w:val="未处理的提及4"/>
    <w:basedOn w:val="5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8">
    <w:name w:val="Unresolved Mention"/>
    <w:basedOn w:val="5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9">
    <w:name w:val="副标题 Char"/>
    <w:basedOn w:val="57"/>
    <w:link w:val="42"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30DCA6-329E-41DE-92BA-86082D8481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我的文档模板.dot</Template>
  <Pages>26</Pages>
  <Words>2164</Words>
  <Characters>2322</Characters>
  <Lines>94</Lines>
  <Paragraphs>26</Paragraphs>
  <TotalTime>0</TotalTime>
  <ScaleCrop>false</ScaleCrop>
  <LinksUpToDate>false</LinksUpToDate>
  <CharactersWithSpaces>2457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2019-12-24T08:58:00Z</dcterms:created>
  <dc:creator>SXH</dc:creator>
  <cp:lastModifiedBy>Lenovo</cp:lastModifiedBy>
  <cp:lastPrinted>2020-07-03T05:56:00Z</cp:lastPrinted>
  <dcterms:modified xsi:type="dcterms:W3CDTF">2023-08-11T06:41:03Z</dcterms:modified>
  <cp:revision>605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文档编号">
    <vt:lpwstr>DOC04.NO.R86731-D20050114-V01</vt:lpwstr>
  </property>
  <property fmtid="{D5CDD505-2E9C-101B-9397-08002B2CF9AE}" pid="3" name="KSOProductBuildVer">
    <vt:lpwstr>2052-12.1.0.15120</vt:lpwstr>
  </property>
  <property fmtid="{D5CDD505-2E9C-101B-9397-08002B2CF9AE}" pid="4" name="ICV">
    <vt:lpwstr>4CF77791B85743058194A82E0875784D</vt:lpwstr>
  </property>
</Properties>
</file>